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D4CA69" w14:textId="77777777" w:rsidR="003E7B15" w:rsidRPr="003E7B15" w:rsidRDefault="003E7B15">
      <w:pPr>
        <w:rPr>
          <w:sz w:val="4"/>
          <w:szCs w:val="4"/>
        </w:rPr>
      </w:pPr>
    </w:p>
    <w:tbl>
      <w:tblPr>
        <w:tblStyle w:val="TableGrid"/>
        <w:tblW w:w="150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35"/>
      </w:tblGrid>
      <w:tr w:rsidR="00D6526E" w:rsidRPr="007402CD" w14:paraId="67404EFA" w14:textId="77777777" w:rsidTr="00D6526E">
        <w:trPr>
          <w:trHeight w:val="4400"/>
        </w:trPr>
        <w:tc>
          <w:tcPr>
            <w:tcW w:w="15035" w:type="dxa"/>
          </w:tcPr>
          <w:p w14:paraId="1B65E69A" w14:textId="77777777" w:rsidR="00D6526E" w:rsidRDefault="00F75397" w:rsidP="008D4EE2">
            <w:pPr>
              <w:rPr>
                <w:color w:val="F26334"/>
                <w:sz w:val="36"/>
              </w:rPr>
            </w:pPr>
            <w:r w:rsidRPr="006E1762">
              <w:rPr>
                <w:noProof/>
                <w:sz w:val="28"/>
                <w:lang w:val="en-GB" w:eastAsia="en-GB"/>
              </w:rPr>
              <mc:AlternateContent>
                <mc:Choice Requires="wps">
                  <w:drawing>
                    <wp:anchor distT="0" distB="0" distL="0" distR="0" simplePos="0" relativeHeight="251693056" behindDoc="0" locked="0" layoutInCell="1" allowOverlap="1" wp14:anchorId="2C6EEECD" wp14:editId="73BF9E30">
                      <wp:simplePos x="0" y="0"/>
                      <wp:positionH relativeFrom="page">
                        <wp:posOffset>544195</wp:posOffset>
                      </wp:positionH>
                      <wp:positionV relativeFrom="paragraph">
                        <wp:posOffset>5633720</wp:posOffset>
                      </wp:positionV>
                      <wp:extent cx="6527800" cy="0"/>
                      <wp:effectExtent l="0" t="19050" r="25400" b="19050"/>
                      <wp:wrapTopAndBottom/>
                      <wp:docPr id="37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78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263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E81762B" id="Line 67" o:spid="_x0000_s1026" style="position:absolute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.85pt,443.6pt" to="556.85pt,4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" strokecolor="#f26334" strokeweight="3pt">
                      <w10:wrap type="topAndBottom" anchorx="page"/>
                    </v:line>
                  </w:pict>
                </mc:Fallback>
              </mc:AlternateContent>
            </w:r>
            <w:r w:rsidR="00D6526E" w:rsidRPr="00494AE1">
              <w:rPr>
                <w:noProof/>
                <w:color w:val="002C6C"/>
                <w:spacing w:val="-6"/>
                <w:sz w:val="18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 wp14:anchorId="67E103B9" wp14:editId="59EAC8CB">
                      <wp:simplePos x="0" y="0"/>
                      <wp:positionH relativeFrom="page">
                        <wp:posOffset>201</wp:posOffset>
                      </wp:positionH>
                      <wp:positionV relativeFrom="paragraph">
                        <wp:posOffset>405122</wp:posOffset>
                      </wp:positionV>
                      <wp:extent cx="6527800" cy="0"/>
                      <wp:effectExtent l="0" t="19050" r="25400" b="19050"/>
                      <wp:wrapTopAndBottom/>
                      <wp:docPr id="23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78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263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3BBEF5C5" id="Line 67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0,31.9pt" to="514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" strokecolor="#f26334" strokeweight="3pt">
                      <w10:wrap type="topAndBottom" anchorx="page"/>
                    </v:line>
                  </w:pict>
                </mc:Fallback>
              </mc:AlternateContent>
            </w:r>
            <w:r w:rsidR="00D6526E" w:rsidRPr="00494AE1">
              <w:rPr>
                <w:color w:val="F26334"/>
                <w:sz w:val="36"/>
              </w:rPr>
              <w:t>Global Standards Management Process (GSMP)</w:t>
            </w:r>
          </w:p>
          <w:p w14:paraId="2F4C6E39" w14:textId="77777777" w:rsidR="00F679D5" w:rsidRPr="00FC6F8A" w:rsidRDefault="00F679D5" w:rsidP="00F679D5">
            <w:pPr>
              <w:tabs>
                <w:tab w:val="center" w:pos="5074"/>
              </w:tabs>
              <w:ind w:right="4670"/>
              <w:jc w:val="both"/>
              <w:rPr>
                <w:b/>
                <w:i/>
                <w:color w:val="002C6C"/>
                <w:spacing w:val="-6"/>
                <w:sz w:val="12"/>
                <w:szCs w:val="20"/>
              </w:rPr>
            </w:pPr>
          </w:p>
          <w:p w14:paraId="222D571A" w14:textId="77777777" w:rsidR="00D90E14" w:rsidRPr="00D90E14" w:rsidRDefault="00D90E14" w:rsidP="00F679D5">
            <w:pPr>
              <w:tabs>
                <w:tab w:val="center" w:pos="5074"/>
              </w:tabs>
              <w:ind w:right="4670"/>
              <w:jc w:val="both"/>
              <w:rPr>
                <w:b/>
                <w:i/>
                <w:color w:val="002C6C"/>
                <w:spacing w:val="-6"/>
                <w:sz w:val="8"/>
                <w:szCs w:val="8"/>
              </w:rPr>
            </w:pPr>
          </w:p>
          <w:p w14:paraId="4073447B" w14:textId="77777777" w:rsidR="00442B6C" w:rsidRDefault="000C71F2" w:rsidP="00F679D5">
            <w:pPr>
              <w:tabs>
                <w:tab w:val="center" w:pos="5074"/>
              </w:tabs>
              <w:ind w:right="4670"/>
              <w:jc w:val="both"/>
              <w:rPr>
                <w:color w:val="002C6C"/>
                <w:spacing w:val="-6"/>
                <w:sz w:val="18"/>
                <w:szCs w:val="20"/>
              </w:rPr>
            </w:pPr>
            <w:r w:rsidRPr="00872464">
              <w:rPr>
                <w:b/>
                <w:i/>
                <w:color w:val="002C6C"/>
                <w:spacing w:val="-6"/>
                <w:sz w:val="18"/>
                <w:szCs w:val="20"/>
              </w:rPr>
              <w:t>Happy New Year</w:t>
            </w:r>
            <w:r w:rsidR="00E6223D" w:rsidRPr="00872464">
              <w:rPr>
                <w:b/>
                <w:i/>
                <w:color w:val="002C6C"/>
                <w:spacing w:val="-6"/>
                <w:sz w:val="18"/>
                <w:szCs w:val="20"/>
              </w:rPr>
              <w:t xml:space="preserve"> to the GSMP </w:t>
            </w:r>
            <w:r w:rsidR="00814869" w:rsidRPr="00872464">
              <w:rPr>
                <w:b/>
                <w:i/>
                <w:color w:val="002C6C"/>
                <w:spacing w:val="-6"/>
                <w:sz w:val="18"/>
                <w:szCs w:val="20"/>
              </w:rPr>
              <w:t>Community</w:t>
            </w:r>
            <w:r w:rsidR="00D6526E" w:rsidRPr="00872464">
              <w:rPr>
                <w:b/>
                <w:i/>
                <w:color w:val="002C6C"/>
                <w:spacing w:val="-6"/>
                <w:sz w:val="18"/>
                <w:szCs w:val="20"/>
              </w:rPr>
              <w:t>!</w:t>
            </w:r>
            <w:r w:rsidR="00D6526E" w:rsidRPr="00872464">
              <w:rPr>
                <w:color w:val="002C6C"/>
                <w:spacing w:val="-6"/>
                <w:sz w:val="18"/>
                <w:szCs w:val="20"/>
              </w:rPr>
              <w:t xml:space="preserve"> </w:t>
            </w:r>
            <w:r w:rsidR="00F679D5">
              <w:rPr>
                <w:color w:val="002C6C"/>
                <w:spacing w:val="-6"/>
                <w:sz w:val="18"/>
                <w:szCs w:val="20"/>
              </w:rPr>
              <w:tab/>
            </w:r>
          </w:p>
          <w:p w14:paraId="2116F9D4" w14:textId="77777777" w:rsidR="00B73385" w:rsidRDefault="00B73385" w:rsidP="00DF4CEF">
            <w:pPr>
              <w:ind w:right="4670"/>
              <w:jc w:val="both"/>
              <w:rPr>
                <w:color w:val="002C6C"/>
                <w:spacing w:val="-6"/>
                <w:sz w:val="18"/>
                <w:szCs w:val="20"/>
              </w:rPr>
            </w:pPr>
            <w:r w:rsidRPr="00872464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86912" behindDoc="1" locked="0" layoutInCell="1" allowOverlap="1" wp14:anchorId="17AD7E3C" wp14:editId="3F9F2380">
                  <wp:simplePos x="0" y="0"/>
                  <wp:positionH relativeFrom="column">
                    <wp:posOffset>4750435</wp:posOffset>
                  </wp:positionH>
                  <wp:positionV relativeFrom="paragraph">
                    <wp:posOffset>130810</wp:posOffset>
                  </wp:positionV>
                  <wp:extent cx="1687195" cy="876300"/>
                  <wp:effectExtent l="0" t="0" r="8255" b="0"/>
                  <wp:wrapTight wrapText="bothSides">
                    <wp:wrapPolygon edited="0">
                      <wp:start x="0" y="0"/>
                      <wp:lineTo x="0" y="21130"/>
                      <wp:lineTo x="21462" y="21130"/>
                      <wp:lineTo x="2146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7AF703" w14:textId="77777777" w:rsidR="00A8788A" w:rsidRPr="00872464" w:rsidRDefault="007444BA" w:rsidP="00DF4CEF">
            <w:pPr>
              <w:ind w:right="4670"/>
              <w:jc w:val="both"/>
              <w:rPr>
                <w:color w:val="002C6C"/>
                <w:spacing w:val="-6"/>
                <w:sz w:val="18"/>
                <w:szCs w:val="20"/>
              </w:rPr>
            </w:pPr>
            <w:r w:rsidRPr="00872464">
              <w:rPr>
                <w:color w:val="002C6C"/>
                <w:spacing w:val="-6"/>
                <w:sz w:val="18"/>
                <w:szCs w:val="20"/>
              </w:rPr>
              <w:t>I’m please</w:t>
            </w:r>
            <w:r w:rsidR="005702F1" w:rsidRPr="00872464">
              <w:rPr>
                <w:color w:val="002C6C"/>
                <w:spacing w:val="-6"/>
                <w:sz w:val="18"/>
                <w:szCs w:val="20"/>
              </w:rPr>
              <w:t>d</w:t>
            </w:r>
            <w:r w:rsidRPr="00872464">
              <w:rPr>
                <w:color w:val="002C6C"/>
                <w:spacing w:val="-6"/>
                <w:sz w:val="18"/>
                <w:szCs w:val="20"/>
              </w:rPr>
              <w:t xml:space="preserve"> to share </w:t>
            </w:r>
            <w:r w:rsidR="00374E17">
              <w:rPr>
                <w:color w:val="002C6C"/>
                <w:spacing w:val="-6"/>
                <w:sz w:val="18"/>
                <w:szCs w:val="20"/>
              </w:rPr>
              <w:t xml:space="preserve">with you </w:t>
            </w:r>
            <w:r w:rsidRPr="00872464">
              <w:rPr>
                <w:color w:val="002C6C"/>
                <w:spacing w:val="-6"/>
                <w:sz w:val="18"/>
                <w:szCs w:val="20"/>
              </w:rPr>
              <w:t xml:space="preserve">the </w:t>
            </w:r>
            <w:r w:rsidR="00374E17">
              <w:rPr>
                <w:color w:val="002C6C"/>
                <w:spacing w:val="-6"/>
                <w:sz w:val="18"/>
                <w:szCs w:val="20"/>
              </w:rPr>
              <w:t xml:space="preserve">results of </w:t>
            </w:r>
            <w:r w:rsidR="002654B8" w:rsidRPr="00872464">
              <w:rPr>
                <w:color w:val="002C6C"/>
                <w:spacing w:val="-6"/>
                <w:sz w:val="18"/>
                <w:szCs w:val="20"/>
              </w:rPr>
              <w:t>2018</w:t>
            </w:r>
            <w:r w:rsidR="00374E17">
              <w:rPr>
                <w:color w:val="002C6C"/>
                <w:spacing w:val="-6"/>
                <w:sz w:val="18"/>
                <w:szCs w:val="20"/>
              </w:rPr>
              <w:t>.  T</w:t>
            </w:r>
            <w:r w:rsidR="002654B8" w:rsidRPr="00872464">
              <w:rPr>
                <w:color w:val="002C6C"/>
                <w:spacing w:val="-6"/>
                <w:sz w:val="18"/>
                <w:szCs w:val="20"/>
              </w:rPr>
              <w:t>ogether</w:t>
            </w:r>
            <w:r w:rsidR="00FF0344">
              <w:rPr>
                <w:color w:val="002C6C"/>
                <w:spacing w:val="-6"/>
                <w:sz w:val="18"/>
                <w:szCs w:val="20"/>
              </w:rPr>
              <w:t>,</w:t>
            </w:r>
            <w:r w:rsidR="002654B8" w:rsidRPr="00872464">
              <w:rPr>
                <w:color w:val="002C6C"/>
                <w:spacing w:val="-6"/>
                <w:sz w:val="18"/>
                <w:szCs w:val="20"/>
              </w:rPr>
              <w:t xml:space="preserve"> </w:t>
            </w:r>
            <w:r w:rsidR="007164CD">
              <w:rPr>
                <w:color w:val="002C6C"/>
                <w:spacing w:val="-6"/>
                <w:sz w:val="18"/>
                <w:szCs w:val="20"/>
              </w:rPr>
              <w:t>we</w:t>
            </w:r>
            <w:r w:rsidR="005702F1" w:rsidRPr="00872464">
              <w:rPr>
                <w:color w:val="002C6C"/>
                <w:spacing w:val="-6"/>
                <w:sz w:val="18"/>
                <w:szCs w:val="20"/>
              </w:rPr>
              <w:t xml:space="preserve"> </w:t>
            </w:r>
            <w:r w:rsidR="002654B8" w:rsidRPr="00872464">
              <w:rPr>
                <w:color w:val="002C6C"/>
                <w:spacing w:val="-6"/>
                <w:sz w:val="18"/>
                <w:szCs w:val="20"/>
              </w:rPr>
              <w:t xml:space="preserve">delivered </w:t>
            </w:r>
            <w:r w:rsidR="000C5298" w:rsidRPr="00872464">
              <w:rPr>
                <w:color w:val="002C6C"/>
                <w:spacing w:val="-6"/>
                <w:sz w:val="18"/>
                <w:szCs w:val="20"/>
              </w:rPr>
              <w:t xml:space="preserve">36 </w:t>
            </w:r>
            <w:r w:rsidR="00A8788A" w:rsidRPr="00872464">
              <w:rPr>
                <w:color w:val="002C6C"/>
                <w:spacing w:val="-6"/>
                <w:sz w:val="18"/>
                <w:szCs w:val="20"/>
              </w:rPr>
              <w:t>critical i</w:t>
            </w:r>
            <w:r w:rsidR="000C5298" w:rsidRPr="00872464">
              <w:rPr>
                <w:color w:val="002C6C"/>
                <w:spacing w:val="-6"/>
                <w:sz w:val="18"/>
                <w:szCs w:val="20"/>
              </w:rPr>
              <w:t xml:space="preserve">ndustry driven </w:t>
            </w:r>
            <w:r w:rsidR="002654B8" w:rsidRPr="00872464">
              <w:rPr>
                <w:color w:val="002C6C"/>
                <w:spacing w:val="-6"/>
                <w:sz w:val="18"/>
                <w:szCs w:val="20"/>
              </w:rPr>
              <w:t>standards</w:t>
            </w:r>
            <w:r w:rsidR="000C5298" w:rsidRPr="00872464">
              <w:rPr>
                <w:color w:val="002C6C"/>
                <w:spacing w:val="-6"/>
                <w:sz w:val="18"/>
                <w:szCs w:val="20"/>
              </w:rPr>
              <w:t>, e</w:t>
            </w:r>
            <w:r w:rsidR="005702F1" w:rsidRPr="00872464">
              <w:rPr>
                <w:color w:val="002C6C"/>
                <w:spacing w:val="-6"/>
                <w:sz w:val="18"/>
                <w:szCs w:val="20"/>
              </w:rPr>
              <w:t>fficiently</w:t>
            </w:r>
            <w:r w:rsidR="00B90A86" w:rsidRPr="00872464">
              <w:rPr>
                <w:color w:val="002C6C"/>
                <w:spacing w:val="-6"/>
                <w:sz w:val="18"/>
                <w:szCs w:val="20"/>
              </w:rPr>
              <w:t xml:space="preserve"> and e</w:t>
            </w:r>
            <w:r w:rsidR="005702F1" w:rsidRPr="00872464">
              <w:rPr>
                <w:color w:val="002C6C"/>
                <w:spacing w:val="-6"/>
                <w:sz w:val="18"/>
                <w:szCs w:val="20"/>
              </w:rPr>
              <w:t>ffectively</w:t>
            </w:r>
            <w:r w:rsidR="00B90A86" w:rsidRPr="00872464">
              <w:rPr>
                <w:color w:val="002C6C"/>
                <w:spacing w:val="-6"/>
                <w:sz w:val="18"/>
                <w:szCs w:val="20"/>
              </w:rPr>
              <w:t xml:space="preserve">. </w:t>
            </w:r>
            <w:r w:rsidR="00B624B9" w:rsidRPr="00872464">
              <w:rPr>
                <w:color w:val="002C6C"/>
                <w:spacing w:val="-6"/>
                <w:sz w:val="18"/>
                <w:szCs w:val="20"/>
              </w:rPr>
              <w:t xml:space="preserve">The Measurements below </w:t>
            </w:r>
            <w:r w:rsidR="00751223" w:rsidRPr="00872464">
              <w:rPr>
                <w:color w:val="002C6C"/>
                <w:spacing w:val="-6"/>
                <w:sz w:val="18"/>
                <w:szCs w:val="20"/>
              </w:rPr>
              <w:t xml:space="preserve">show our many successes, but </w:t>
            </w:r>
            <w:r w:rsidR="00461F03">
              <w:rPr>
                <w:color w:val="002C6C"/>
                <w:spacing w:val="-6"/>
                <w:sz w:val="18"/>
                <w:szCs w:val="20"/>
              </w:rPr>
              <w:t>two</w:t>
            </w:r>
            <w:r w:rsidR="00B624B9" w:rsidRPr="00872464">
              <w:rPr>
                <w:color w:val="002C6C"/>
                <w:spacing w:val="-6"/>
                <w:sz w:val="18"/>
                <w:szCs w:val="20"/>
              </w:rPr>
              <w:t xml:space="preserve"> reflect the quality </w:t>
            </w:r>
            <w:r w:rsidR="007164CD">
              <w:rPr>
                <w:color w:val="002C6C"/>
                <w:spacing w:val="-6"/>
                <w:sz w:val="18"/>
                <w:szCs w:val="20"/>
              </w:rPr>
              <w:t xml:space="preserve">and speed </w:t>
            </w:r>
            <w:r w:rsidR="00B624B9" w:rsidRPr="00872464">
              <w:rPr>
                <w:color w:val="002C6C"/>
                <w:spacing w:val="-6"/>
                <w:sz w:val="18"/>
                <w:szCs w:val="20"/>
              </w:rPr>
              <w:t xml:space="preserve">of </w:t>
            </w:r>
            <w:r w:rsidR="00461F03">
              <w:rPr>
                <w:color w:val="002C6C"/>
                <w:spacing w:val="-6"/>
                <w:sz w:val="18"/>
                <w:szCs w:val="20"/>
              </w:rPr>
              <w:t xml:space="preserve">development: </w:t>
            </w:r>
            <w:r w:rsidR="005702F1" w:rsidRPr="00872464">
              <w:rPr>
                <w:color w:val="002C6C"/>
                <w:spacing w:val="-6"/>
                <w:sz w:val="18"/>
                <w:szCs w:val="20"/>
              </w:rPr>
              <w:t xml:space="preserve">99% of the votes </w:t>
            </w:r>
            <w:r w:rsidR="00A8788A" w:rsidRPr="00872464">
              <w:rPr>
                <w:color w:val="002C6C"/>
                <w:spacing w:val="-6"/>
                <w:sz w:val="18"/>
                <w:szCs w:val="20"/>
              </w:rPr>
              <w:t>cast to we</w:t>
            </w:r>
            <w:r w:rsidR="000C5298" w:rsidRPr="00872464">
              <w:rPr>
                <w:color w:val="002C6C"/>
                <w:spacing w:val="-6"/>
                <w:sz w:val="18"/>
                <w:szCs w:val="20"/>
              </w:rPr>
              <w:t xml:space="preserve">re </w:t>
            </w:r>
            <w:r w:rsidR="005702F1" w:rsidRPr="00872464">
              <w:rPr>
                <w:color w:val="002C6C"/>
                <w:spacing w:val="-6"/>
                <w:sz w:val="18"/>
                <w:szCs w:val="20"/>
              </w:rPr>
              <w:t>affirmative</w:t>
            </w:r>
            <w:r w:rsidR="00B624B9" w:rsidRPr="00872464">
              <w:rPr>
                <w:color w:val="002C6C"/>
                <w:spacing w:val="-6"/>
                <w:sz w:val="18"/>
                <w:szCs w:val="20"/>
              </w:rPr>
              <w:t xml:space="preserve">, that </w:t>
            </w:r>
            <w:r w:rsidR="00707479" w:rsidRPr="00872464">
              <w:rPr>
                <w:color w:val="002C6C"/>
                <w:spacing w:val="-6"/>
                <w:sz w:val="18"/>
                <w:szCs w:val="20"/>
              </w:rPr>
              <w:t>is an impressive level</w:t>
            </w:r>
            <w:r w:rsidR="00B624B9" w:rsidRPr="00872464">
              <w:rPr>
                <w:color w:val="002C6C"/>
                <w:spacing w:val="-6"/>
                <w:sz w:val="18"/>
                <w:szCs w:val="20"/>
              </w:rPr>
              <w:t xml:space="preserve"> of consensus</w:t>
            </w:r>
            <w:r w:rsidR="00707479" w:rsidRPr="00872464">
              <w:rPr>
                <w:color w:val="002C6C"/>
                <w:spacing w:val="-6"/>
                <w:sz w:val="18"/>
                <w:szCs w:val="20"/>
              </w:rPr>
              <w:t xml:space="preserve"> and</w:t>
            </w:r>
            <w:r w:rsidR="007164CD">
              <w:rPr>
                <w:color w:val="002C6C"/>
                <w:spacing w:val="-6"/>
                <w:sz w:val="18"/>
                <w:szCs w:val="20"/>
              </w:rPr>
              <w:t xml:space="preserve"> the fact that our</w:t>
            </w:r>
            <w:r w:rsidR="00707479" w:rsidRPr="00872464">
              <w:rPr>
                <w:color w:val="002C6C"/>
                <w:spacing w:val="-6"/>
                <w:sz w:val="18"/>
                <w:szCs w:val="20"/>
              </w:rPr>
              <w:t xml:space="preserve"> </w:t>
            </w:r>
            <w:r w:rsidR="00FE452D" w:rsidRPr="00872464">
              <w:rPr>
                <w:color w:val="002C6C"/>
                <w:spacing w:val="-6"/>
                <w:sz w:val="18"/>
                <w:szCs w:val="20"/>
              </w:rPr>
              <w:t>l</w:t>
            </w:r>
            <w:r w:rsidR="00751223" w:rsidRPr="00872464">
              <w:rPr>
                <w:color w:val="002C6C"/>
                <w:spacing w:val="-6"/>
                <w:sz w:val="18"/>
                <w:szCs w:val="20"/>
              </w:rPr>
              <w:t xml:space="preserve">arge work efforts are </w:t>
            </w:r>
            <w:r w:rsidR="007164CD">
              <w:rPr>
                <w:color w:val="002C6C"/>
                <w:spacing w:val="-6"/>
                <w:sz w:val="18"/>
                <w:szCs w:val="20"/>
              </w:rPr>
              <w:t xml:space="preserve">being </w:t>
            </w:r>
            <w:r w:rsidR="00751223" w:rsidRPr="00872464">
              <w:rPr>
                <w:color w:val="002C6C"/>
                <w:spacing w:val="-6"/>
                <w:sz w:val="18"/>
                <w:szCs w:val="20"/>
              </w:rPr>
              <w:t>completed 50% faster</w:t>
            </w:r>
            <w:r w:rsidR="00B624B9" w:rsidRPr="00872464">
              <w:rPr>
                <w:color w:val="002C6C"/>
                <w:spacing w:val="-6"/>
                <w:sz w:val="18"/>
                <w:szCs w:val="20"/>
              </w:rPr>
              <w:t xml:space="preserve"> </w:t>
            </w:r>
            <w:r w:rsidR="00751223" w:rsidRPr="00872464">
              <w:rPr>
                <w:color w:val="002C6C"/>
                <w:spacing w:val="-6"/>
                <w:sz w:val="18"/>
                <w:szCs w:val="20"/>
              </w:rPr>
              <w:t>than just a few years ago.</w:t>
            </w:r>
          </w:p>
          <w:p w14:paraId="4D62DC05" w14:textId="77777777" w:rsidR="00A8788A" w:rsidRPr="00872464" w:rsidRDefault="00A8788A" w:rsidP="00DF4CEF">
            <w:pPr>
              <w:ind w:right="4670"/>
              <w:jc w:val="both"/>
              <w:rPr>
                <w:color w:val="002C6C"/>
                <w:spacing w:val="-6"/>
                <w:sz w:val="18"/>
                <w:szCs w:val="20"/>
              </w:rPr>
            </w:pPr>
          </w:p>
          <w:p w14:paraId="649F92EA" w14:textId="77777777" w:rsidR="00814869" w:rsidRDefault="00B624B9" w:rsidP="00FE452D">
            <w:pPr>
              <w:ind w:right="4670"/>
              <w:jc w:val="both"/>
              <w:rPr>
                <w:color w:val="002C6C"/>
                <w:spacing w:val="-6"/>
                <w:sz w:val="18"/>
                <w:szCs w:val="20"/>
              </w:rPr>
            </w:pPr>
            <w:r w:rsidRPr="00872464">
              <w:rPr>
                <w:color w:val="002C6C"/>
                <w:spacing w:val="-6"/>
                <w:sz w:val="18"/>
                <w:szCs w:val="20"/>
              </w:rPr>
              <w:t xml:space="preserve">Thank you for your </w:t>
            </w:r>
            <w:r w:rsidR="00DF4CEF" w:rsidRPr="00872464">
              <w:rPr>
                <w:color w:val="002C6C"/>
                <w:spacing w:val="-6"/>
                <w:sz w:val="18"/>
                <w:szCs w:val="20"/>
              </w:rPr>
              <w:t xml:space="preserve">support </w:t>
            </w:r>
            <w:r w:rsidRPr="00872464">
              <w:rPr>
                <w:color w:val="002C6C"/>
                <w:spacing w:val="-6"/>
                <w:sz w:val="18"/>
                <w:szCs w:val="20"/>
              </w:rPr>
              <w:t xml:space="preserve">in </w:t>
            </w:r>
            <w:r w:rsidR="00FE452D" w:rsidRPr="00872464">
              <w:rPr>
                <w:color w:val="002C6C"/>
                <w:spacing w:val="-6"/>
                <w:sz w:val="18"/>
                <w:szCs w:val="20"/>
              </w:rPr>
              <w:t xml:space="preserve">2018 and </w:t>
            </w:r>
            <w:r w:rsidRPr="00872464">
              <w:rPr>
                <w:color w:val="002C6C"/>
                <w:spacing w:val="-6"/>
                <w:sz w:val="18"/>
                <w:szCs w:val="20"/>
              </w:rPr>
              <w:t xml:space="preserve">we look forward to working with you and your members in 2019. </w:t>
            </w:r>
            <w:r w:rsidR="00B73385">
              <w:rPr>
                <w:color w:val="002C6C"/>
                <w:spacing w:val="-6"/>
                <w:sz w:val="18"/>
                <w:szCs w:val="20"/>
              </w:rPr>
              <w:t xml:space="preserve">We are starting </w:t>
            </w:r>
            <w:r w:rsidRPr="00872464">
              <w:rPr>
                <w:color w:val="002C6C"/>
                <w:spacing w:val="-6"/>
                <w:sz w:val="18"/>
                <w:szCs w:val="20"/>
              </w:rPr>
              <w:t>2019 with 9</w:t>
            </w:r>
            <w:r w:rsidR="00B90A86" w:rsidRPr="00872464">
              <w:rPr>
                <w:color w:val="002C6C"/>
                <w:spacing w:val="-6"/>
                <w:sz w:val="18"/>
                <w:szCs w:val="20"/>
              </w:rPr>
              <w:t xml:space="preserve"> </w:t>
            </w:r>
            <w:r w:rsidR="005702F1" w:rsidRPr="00872464">
              <w:rPr>
                <w:color w:val="002C6C"/>
                <w:spacing w:val="-6"/>
                <w:sz w:val="18"/>
                <w:szCs w:val="20"/>
              </w:rPr>
              <w:t>Mission Specific Work Group</w:t>
            </w:r>
            <w:r w:rsidR="00B90A86" w:rsidRPr="00872464">
              <w:rPr>
                <w:color w:val="002C6C"/>
                <w:spacing w:val="-6"/>
                <w:sz w:val="18"/>
                <w:szCs w:val="20"/>
              </w:rPr>
              <w:t xml:space="preserve">s </w:t>
            </w:r>
            <w:r w:rsidR="000C5298" w:rsidRPr="00872464">
              <w:rPr>
                <w:color w:val="002C6C"/>
                <w:spacing w:val="-6"/>
                <w:sz w:val="18"/>
                <w:szCs w:val="20"/>
              </w:rPr>
              <w:t>actively developing new</w:t>
            </w:r>
            <w:r w:rsidR="007164CD">
              <w:rPr>
                <w:color w:val="002C6C"/>
                <w:spacing w:val="-6"/>
                <w:sz w:val="18"/>
                <w:szCs w:val="20"/>
              </w:rPr>
              <w:t>,</w:t>
            </w:r>
            <w:r w:rsidR="00A8788A" w:rsidRPr="00872464">
              <w:rPr>
                <w:color w:val="002C6C"/>
                <w:spacing w:val="-6"/>
                <w:sz w:val="18"/>
                <w:szCs w:val="20"/>
              </w:rPr>
              <w:t xml:space="preserve"> complex </w:t>
            </w:r>
            <w:r w:rsidR="000C5298" w:rsidRPr="00872464">
              <w:rPr>
                <w:color w:val="002C6C"/>
                <w:spacing w:val="-6"/>
                <w:sz w:val="18"/>
                <w:szCs w:val="20"/>
              </w:rPr>
              <w:t>industry standards</w:t>
            </w:r>
            <w:r w:rsidRPr="00872464">
              <w:rPr>
                <w:color w:val="002C6C"/>
                <w:spacing w:val="-6"/>
                <w:sz w:val="18"/>
                <w:szCs w:val="20"/>
              </w:rPr>
              <w:t xml:space="preserve"> to </w:t>
            </w:r>
            <w:r w:rsidR="007164CD">
              <w:rPr>
                <w:color w:val="002C6C"/>
                <w:spacing w:val="-6"/>
                <w:sz w:val="18"/>
                <w:szCs w:val="20"/>
              </w:rPr>
              <w:t xml:space="preserve">drive efficiency and </w:t>
            </w:r>
            <w:r w:rsidRPr="00872464">
              <w:rPr>
                <w:color w:val="002C6C"/>
                <w:spacing w:val="-6"/>
                <w:sz w:val="18"/>
                <w:szCs w:val="20"/>
              </w:rPr>
              <w:t xml:space="preserve">reduce costs </w:t>
            </w:r>
            <w:r w:rsidR="007164CD">
              <w:rPr>
                <w:color w:val="002C6C"/>
                <w:spacing w:val="-6"/>
                <w:sz w:val="18"/>
                <w:szCs w:val="20"/>
              </w:rPr>
              <w:t>for</w:t>
            </w:r>
            <w:r w:rsidRPr="00872464">
              <w:rPr>
                <w:color w:val="002C6C"/>
                <w:spacing w:val="-6"/>
                <w:sz w:val="18"/>
                <w:szCs w:val="20"/>
              </w:rPr>
              <w:t xml:space="preserve"> our </w:t>
            </w:r>
            <w:r w:rsidR="007164CD">
              <w:rPr>
                <w:color w:val="002C6C"/>
                <w:spacing w:val="-6"/>
                <w:sz w:val="18"/>
                <w:szCs w:val="20"/>
              </w:rPr>
              <w:t>members</w:t>
            </w:r>
            <w:r w:rsidR="00FE452D" w:rsidRPr="00872464">
              <w:rPr>
                <w:color w:val="002C6C"/>
                <w:spacing w:val="-6"/>
                <w:sz w:val="18"/>
                <w:szCs w:val="20"/>
              </w:rPr>
              <w:t>, are you involved?</w:t>
            </w:r>
            <w:r w:rsidR="00831DF9">
              <w:rPr>
                <w:color w:val="002C6C"/>
                <w:spacing w:val="-6"/>
                <w:sz w:val="18"/>
                <w:szCs w:val="20"/>
              </w:rPr>
              <w:t xml:space="preserve">  If you would like to learn more</w:t>
            </w:r>
            <w:r w:rsidR="00374E17">
              <w:rPr>
                <w:color w:val="002C6C"/>
                <w:spacing w:val="-6"/>
                <w:sz w:val="18"/>
                <w:szCs w:val="20"/>
              </w:rPr>
              <w:t xml:space="preserve"> about the exciting work</w:t>
            </w:r>
            <w:r w:rsidR="00831DF9">
              <w:rPr>
                <w:color w:val="002C6C"/>
                <w:spacing w:val="-6"/>
                <w:sz w:val="18"/>
                <w:szCs w:val="20"/>
              </w:rPr>
              <w:t xml:space="preserve">, </w:t>
            </w:r>
            <w:hyperlink r:id="rId13" w:history="1">
              <w:r w:rsidR="00831DF9">
                <w:rPr>
                  <w:rStyle w:val="Hyperlink"/>
                  <w:spacing w:val="-6"/>
                  <w:sz w:val="18"/>
                  <w:szCs w:val="20"/>
                </w:rPr>
                <w:t>click</w:t>
              </w:r>
              <w:r w:rsidR="00831DF9">
                <w:rPr>
                  <w:rStyle w:val="Hyperlink"/>
                  <w:spacing w:val="-6"/>
                  <w:sz w:val="18"/>
                  <w:szCs w:val="20"/>
                </w:rPr>
                <w:t xml:space="preserve"> </w:t>
              </w:r>
              <w:r w:rsidR="00831DF9">
                <w:rPr>
                  <w:rStyle w:val="Hyperlink"/>
                  <w:spacing w:val="-6"/>
                  <w:sz w:val="18"/>
                  <w:szCs w:val="20"/>
                </w:rPr>
                <w:t>here.</w:t>
              </w:r>
            </w:hyperlink>
          </w:p>
          <w:p w14:paraId="58D418D0" w14:textId="77777777" w:rsidR="00814869" w:rsidRPr="00872464" w:rsidRDefault="00814869" w:rsidP="00DF4CEF">
            <w:pPr>
              <w:ind w:right="4670"/>
              <w:jc w:val="both"/>
              <w:rPr>
                <w:color w:val="002C6C"/>
                <w:spacing w:val="-6"/>
                <w:sz w:val="18"/>
                <w:szCs w:val="20"/>
              </w:rPr>
            </w:pPr>
          </w:p>
          <w:p w14:paraId="5BC8BC6D" w14:textId="77777777" w:rsidR="00461F03" w:rsidRDefault="00B90A86" w:rsidP="00DF4CEF">
            <w:pPr>
              <w:ind w:right="4670"/>
              <w:jc w:val="both"/>
              <w:rPr>
                <w:color w:val="002C6C"/>
                <w:spacing w:val="-6"/>
                <w:sz w:val="18"/>
                <w:szCs w:val="20"/>
              </w:rPr>
            </w:pPr>
            <w:r w:rsidRPr="00872464">
              <w:rPr>
                <w:color w:val="002C6C"/>
                <w:spacing w:val="-6"/>
                <w:sz w:val="18"/>
                <w:szCs w:val="20"/>
              </w:rPr>
              <w:t>T</w:t>
            </w:r>
            <w:r w:rsidR="00D6526E" w:rsidRPr="00872464">
              <w:rPr>
                <w:color w:val="002C6C"/>
                <w:spacing w:val="-6"/>
                <w:sz w:val="18"/>
                <w:szCs w:val="20"/>
              </w:rPr>
              <w:t xml:space="preserve">he </w:t>
            </w:r>
            <w:r w:rsidRPr="00872464">
              <w:rPr>
                <w:color w:val="002C6C"/>
                <w:spacing w:val="-6"/>
                <w:sz w:val="18"/>
                <w:szCs w:val="20"/>
              </w:rPr>
              <w:t xml:space="preserve">next </w:t>
            </w:r>
            <w:r w:rsidR="00D6526E" w:rsidRPr="00872464">
              <w:rPr>
                <w:color w:val="002C6C"/>
                <w:spacing w:val="-6"/>
                <w:sz w:val="18"/>
                <w:szCs w:val="20"/>
              </w:rPr>
              <w:t>GS1 Standards Event</w:t>
            </w:r>
            <w:r w:rsidRPr="00872464">
              <w:rPr>
                <w:color w:val="002C6C"/>
                <w:spacing w:val="-6"/>
                <w:sz w:val="18"/>
                <w:szCs w:val="20"/>
              </w:rPr>
              <w:t xml:space="preserve"> will be </w:t>
            </w:r>
            <w:r w:rsidR="00D6526E" w:rsidRPr="00872464">
              <w:rPr>
                <w:color w:val="002C6C"/>
                <w:spacing w:val="-6"/>
                <w:sz w:val="18"/>
                <w:szCs w:val="20"/>
              </w:rPr>
              <w:t>co-located with GS1 Connect in Denver, Colorado USA on 17-18 June 2019. This enables attendees to experience developing standards and see</w:t>
            </w:r>
            <w:r w:rsidR="00461F03">
              <w:rPr>
                <w:color w:val="002C6C"/>
                <w:spacing w:val="-6"/>
                <w:sz w:val="18"/>
                <w:szCs w:val="20"/>
              </w:rPr>
              <w:t>ing</w:t>
            </w:r>
            <w:r w:rsidR="00D6526E" w:rsidRPr="00872464">
              <w:rPr>
                <w:color w:val="002C6C"/>
                <w:spacing w:val="-6"/>
                <w:sz w:val="18"/>
                <w:szCs w:val="20"/>
              </w:rPr>
              <w:t xml:space="preserve"> them in action in one location!  </w:t>
            </w:r>
          </w:p>
          <w:p w14:paraId="3EF18BC5" w14:textId="77777777" w:rsidR="00461F03" w:rsidRPr="00461F03" w:rsidRDefault="00461F03" w:rsidP="00DF4CEF">
            <w:pPr>
              <w:ind w:right="4670"/>
              <w:jc w:val="both"/>
              <w:rPr>
                <w:color w:val="002C6C"/>
                <w:spacing w:val="-6"/>
                <w:sz w:val="16"/>
                <w:szCs w:val="16"/>
              </w:rPr>
            </w:pPr>
          </w:p>
          <w:p w14:paraId="538BED2A" w14:textId="77777777" w:rsidR="00D6526E" w:rsidRPr="00872464" w:rsidRDefault="00DF08FE" w:rsidP="00DF4CEF">
            <w:pPr>
              <w:ind w:right="4670"/>
              <w:jc w:val="both"/>
              <w:rPr>
                <w:b/>
                <w:i/>
                <w:color w:val="002C6C"/>
                <w:spacing w:val="-6"/>
                <w:sz w:val="18"/>
                <w:szCs w:val="20"/>
              </w:rPr>
            </w:pPr>
            <w:r w:rsidRPr="00872464">
              <w:rPr>
                <w:noProof/>
                <w:color w:val="002C6C"/>
                <w:spacing w:val="-6"/>
                <w:sz w:val="18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0" distR="0" simplePos="0" relativeHeight="251658240" behindDoc="0" locked="0" layoutInCell="1" allowOverlap="1" wp14:anchorId="1CD8EDFC" wp14:editId="7BB924E7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213995</wp:posOffset>
                      </wp:positionV>
                      <wp:extent cx="6527800" cy="0"/>
                      <wp:effectExtent l="0" t="19050" r="25400" b="19050"/>
                      <wp:wrapTopAndBottom/>
                      <wp:docPr id="5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78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263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5D8AE93" id="Line 67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0,16.85pt" to="514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" strokecolor="#f26334" strokeweight="3pt">
                      <w10:wrap type="topAndBottom" anchorx="page"/>
                    </v:line>
                  </w:pict>
                </mc:Fallback>
              </mc:AlternateContent>
            </w:r>
            <w:r w:rsidR="00D6526E" w:rsidRPr="00872464">
              <w:rPr>
                <w:b/>
                <w:i/>
                <w:color w:val="002C6C"/>
                <w:spacing w:val="-6"/>
                <w:sz w:val="18"/>
                <w:szCs w:val="20"/>
              </w:rPr>
              <w:t xml:space="preserve">Regards, Andrew Hearn; Vice President, </w:t>
            </w:r>
            <w:r w:rsidR="00442B6C">
              <w:rPr>
                <w:b/>
                <w:i/>
                <w:color w:val="002C6C"/>
                <w:spacing w:val="-6"/>
                <w:sz w:val="18"/>
                <w:szCs w:val="20"/>
              </w:rPr>
              <w:t>Global Standards Development</w:t>
            </w:r>
            <w:r w:rsidR="00D6526E" w:rsidRPr="00872464">
              <w:rPr>
                <w:b/>
                <w:i/>
                <w:color w:val="002C6C"/>
                <w:spacing w:val="-6"/>
                <w:sz w:val="18"/>
                <w:szCs w:val="20"/>
              </w:rPr>
              <w:t xml:space="preserve"> </w:t>
            </w:r>
          </w:p>
          <w:p w14:paraId="3A1653FA" w14:textId="77777777" w:rsidR="00DF4CEF" w:rsidRDefault="00DF4CEF" w:rsidP="00D6526E">
            <w:pPr>
              <w:ind w:right="4493"/>
              <w:rPr>
                <w:b/>
                <w:color w:val="002C6C"/>
                <w:spacing w:val="-5"/>
                <w:sz w:val="24"/>
              </w:rPr>
            </w:pPr>
          </w:p>
          <w:p w14:paraId="05A070FF" w14:textId="77777777" w:rsidR="001E44CD" w:rsidRDefault="001E44CD" w:rsidP="00D6526E">
            <w:pPr>
              <w:ind w:right="4493"/>
              <w:rPr>
                <w:b/>
                <w:color w:val="002C6C"/>
                <w:spacing w:val="-5"/>
              </w:rPr>
            </w:pPr>
            <w:r w:rsidRPr="00FE452D">
              <w:rPr>
                <w:b/>
                <w:color w:val="002C6C"/>
                <w:spacing w:val="-5"/>
              </w:rPr>
              <w:t>GSMP Measurements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9"/>
              <w:gridCol w:w="3370"/>
              <w:gridCol w:w="3370"/>
            </w:tblGrid>
            <w:tr w:rsidR="00180836" w14:paraId="56C91871" w14:textId="77777777" w:rsidTr="00180836">
              <w:trPr>
                <w:trHeight w:val="3050"/>
              </w:trPr>
              <w:tc>
                <w:tcPr>
                  <w:tcW w:w="3369" w:type="dxa"/>
                </w:tcPr>
                <w:p w14:paraId="771B8B93" w14:textId="77777777" w:rsidR="00180836" w:rsidRDefault="00180836" w:rsidP="00D6526E">
                  <w:pPr>
                    <w:ind w:right="4493"/>
                    <w:rPr>
                      <w:color w:val="002C6C"/>
                      <w:spacing w:val="-6"/>
                      <w:sz w:val="18"/>
                      <w:szCs w:val="20"/>
                    </w:rPr>
                  </w:pPr>
                  <w:r w:rsidRPr="009D5E93">
                    <w:rPr>
                      <w:noProof/>
                      <w:color w:val="F26334"/>
                      <w:sz w:val="40"/>
                      <w:lang w:val="en-GB" w:eastAsia="en-GB"/>
                    </w:rPr>
                    <w:drawing>
                      <wp:anchor distT="0" distB="0" distL="114300" distR="114300" simplePos="0" relativeHeight="251691008" behindDoc="1" locked="0" layoutInCell="1" allowOverlap="1" wp14:anchorId="69AD2BCD" wp14:editId="519C9EE9">
                        <wp:simplePos x="0" y="0"/>
                        <wp:positionH relativeFrom="column">
                          <wp:posOffset>-6985</wp:posOffset>
                        </wp:positionH>
                        <wp:positionV relativeFrom="paragraph">
                          <wp:posOffset>76835</wp:posOffset>
                        </wp:positionV>
                        <wp:extent cx="1974850" cy="1231900"/>
                        <wp:effectExtent l="0" t="0" r="6350" b="6350"/>
                        <wp:wrapTight wrapText="bothSides">
                          <wp:wrapPolygon edited="0">
                            <wp:start x="0" y="0"/>
                            <wp:lineTo x="0" y="21377"/>
                            <wp:lineTo x="21461" y="21377"/>
                            <wp:lineTo x="21461" y="0"/>
                            <wp:lineTo x="0" y="0"/>
                          </wp:wrapPolygon>
                        </wp:wrapTight>
                        <wp:docPr id="91" name="Chart 9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6C6754B" w14:textId="77777777" w:rsidR="00180836" w:rsidRDefault="00180836" w:rsidP="001E44CD">
                  <w:pPr>
                    <w:pStyle w:val="NormalWeb"/>
                    <w:spacing w:before="0" w:beforeAutospacing="0" w:after="0" w:afterAutospacing="0"/>
                    <w:rPr>
                      <w:b/>
                      <w:color w:val="F26334"/>
                      <w:sz w:val="22"/>
                    </w:rPr>
                  </w:pPr>
                  <w:r w:rsidRPr="00A77FFB">
                    <w:rPr>
                      <w:rFonts w:asciiTheme="minorHAnsi" w:hAnsi="Verdana" w:cstheme="minorBidi"/>
                      <w:color w:val="454545" w:themeColor="text1"/>
                      <w:kern w:val="24"/>
                      <w:sz w:val="12"/>
                      <w:szCs w:val="14"/>
                      <w:lang w:val="en-US"/>
                    </w:rPr>
                    <w:t xml:space="preserve">* </w:t>
                  </w:r>
                  <w:r>
                    <w:rPr>
                      <w:rFonts w:asciiTheme="minorHAnsi" w:hAnsi="Verdana" w:cstheme="minorBidi"/>
                      <w:color w:val="454545" w:themeColor="text1"/>
                      <w:kern w:val="24"/>
                      <w:sz w:val="12"/>
                      <w:szCs w:val="14"/>
                      <w:lang w:val="en-US"/>
                    </w:rPr>
                    <w:t xml:space="preserve">Increase for </w:t>
                  </w:r>
                  <w:r w:rsidRPr="00A77FFB">
                    <w:rPr>
                      <w:rFonts w:asciiTheme="minorHAnsi" w:hAnsi="Verdana" w:cstheme="minorBidi"/>
                      <w:color w:val="454545" w:themeColor="text1"/>
                      <w:kern w:val="24"/>
                      <w:sz w:val="12"/>
                      <w:szCs w:val="14"/>
                      <w:lang w:val="en-US"/>
                    </w:rPr>
                    <w:t>GDSN Major Release</w:t>
                  </w:r>
                  <w:r>
                    <w:rPr>
                      <w:rFonts w:asciiTheme="minorHAnsi" w:hAnsi="Verdana" w:cstheme="minorBidi"/>
                      <w:color w:val="454545" w:themeColor="text1"/>
                      <w:kern w:val="24"/>
                      <w:sz w:val="12"/>
                      <w:szCs w:val="14"/>
                      <w:lang w:val="en-US"/>
                    </w:rPr>
                    <w:t xml:space="preserve"> and GPC Fast Moving Consumer Goods</w:t>
                  </w:r>
                  <w:r w:rsidRPr="000D2150">
                    <w:rPr>
                      <w:b/>
                      <w:color w:val="F26334"/>
                      <w:sz w:val="22"/>
                    </w:rPr>
                    <w:t xml:space="preserve"> </w:t>
                  </w:r>
                </w:p>
                <w:p w14:paraId="368EB7DB" w14:textId="77777777" w:rsidR="00E06B48" w:rsidRPr="00872464" w:rsidRDefault="00E06B48" w:rsidP="001E44CD">
                  <w:pPr>
                    <w:pStyle w:val="NormalWeb"/>
                    <w:spacing w:before="0" w:beforeAutospacing="0" w:after="0" w:afterAutospacing="0"/>
                    <w:rPr>
                      <w:b/>
                      <w:color w:val="F26334"/>
                      <w:sz w:val="20"/>
                    </w:rPr>
                  </w:pPr>
                </w:p>
                <w:p w14:paraId="1C301EE8" w14:textId="77777777" w:rsidR="00180836" w:rsidRPr="00180836" w:rsidRDefault="00180836" w:rsidP="002D3442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Verdana" w:hAnsi="Verdana"/>
                      <w:color w:val="002C6C"/>
                      <w:spacing w:val="-6"/>
                      <w:sz w:val="14"/>
                      <w:szCs w:val="20"/>
                    </w:rPr>
                  </w:pPr>
                  <w:r w:rsidRPr="00180836">
                    <w:rPr>
                      <w:rFonts w:ascii="Verdana" w:hAnsi="Verdana"/>
                      <w:b/>
                      <w:color w:val="F26334"/>
                      <w:sz w:val="18"/>
                    </w:rPr>
                    <w:t>Work Request Activity</w:t>
                  </w:r>
                </w:p>
                <w:p w14:paraId="7D1E75A8" w14:textId="77777777" w:rsidR="00180836" w:rsidRDefault="00180836" w:rsidP="00D6526E">
                  <w:pPr>
                    <w:ind w:right="4493"/>
                    <w:rPr>
                      <w:color w:val="002C6C"/>
                      <w:spacing w:val="-6"/>
                      <w:sz w:val="18"/>
                      <w:szCs w:val="20"/>
                    </w:rPr>
                  </w:pPr>
                </w:p>
              </w:tc>
              <w:tc>
                <w:tcPr>
                  <w:tcW w:w="3370" w:type="dxa"/>
                </w:tcPr>
                <w:p w14:paraId="1494A3E5" w14:textId="77777777" w:rsidR="00E06B48" w:rsidRPr="005A2A94" w:rsidRDefault="00E06B48" w:rsidP="005A2A94">
                  <w:pPr>
                    <w:pStyle w:val="BodyText"/>
                    <w:spacing w:after="0"/>
                    <w:ind w:right="150"/>
                    <w:rPr>
                      <w:color w:val="002C6C"/>
                      <w:spacing w:val="-5"/>
                      <w:sz w:val="18"/>
                      <w:szCs w:val="21"/>
                    </w:rPr>
                  </w:pPr>
                </w:p>
                <w:p w14:paraId="25605764" w14:textId="77777777" w:rsidR="00180836" w:rsidRPr="00872464" w:rsidRDefault="00180836" w:rsidP="00397C0D">
                  <w:pPr>
                    <w:pStyle w:val="BodyText"/>
                    <w:numPr>
                      <w:ilvl w:val="0"/>
                      <w:numId w:val="37"/>
                    </w:numPr>
                    <w:spacing w:after="0"/>
                    <w:ind w:left="315" w:right="150" w:hanging="315"/>
                    <w:rPr>
                      <w:color w:val="002C6C"/>
                      <w:spacing w:val="-5"/>
                      <w:sz w:val="20"/>
                      <w:szCs w:val="21"/>
                    </w:rPr>
                  </w:pPr>
                  <w:r w:rsidRPr="00872464">
                    <w:rPr>
                      <w:color w:val="F26334"/>
                      <w:sz w:val="20"/>
                      <w:szCs w:val="21"/>
                    </w:rPr>
                    <w:t>Improved</w:t>
                  </w:r>
                  <w:r w:rsidRPr="00872464">
                    <w:rPr>
                      <w:color w:val="002050" w:themeColor="text2" w:themeShade="BF"/>
                      <w:spacing w:val="-6"/>
                      <w:sz w:val="18"/>
                      <w:szCs w:val="20"/>
                    </w:rPr>
                    <w:t xml:space="preserve"> </w:t>
                  </w:r>
                  <w:r w:rsidRPr="00872464">
                    <w:rPr>
                      <w:color w:val="002C6C"/>
                      <w:spacing w:val="-5"/>
                      <w:sz w:val="20"/>
                      <w:szCs w:val="21"/>
                    </w:rPr>
                    <w:t>cycle times:</w:t>
                  </w:r>
                </w:p>
                <w:p w14:paraId="7C0570F0" w14:textId="77777777" w:rsidR="00180836" w:rsidRPr="00872464" w:rsidRDefault="002A2BD4" w:rsidP="006A0997">
                  <w:pPr>
                    <w:pStyle w:val="BodyText"/>
                    <w:spacing w:after="0"/>
                    <w:ind w:left="283" w:right="150"/>
                    <w:rPr>
                      <w:color w:val="002C6C"/>
                      <w:spacing w:val="-5"/>
                      <w:sz w:val="20"/>
                      <w:szCs w:val="21"/>
                    </w:rPr>
                  </w:pPr>
                  <w:r w:rsidRPr="00872464">
                    <w:rPr>
                      <w:color w:val="002C6C"/>
                      <w:spacing w:val="-5"/>
                      <w:sz w:val="20"/>
                      <w:szCs w:val="21"/>
                    </w:rPr>
                    <w:t>51 days for 2018 W</w:t>
                  </w:r>
                  <w:r>
                    <w:rPr>
                      <w:color w:val="002C6C"/>
                      <w:spacing w:val="-5"/>
                      <w:sz w:val="20"/>
                      <w:szCs w:val="21"/>
                    </w:rPr>
                    <w:t xml:space="preserve">ork </w:t>
                  </w:r>
                  <w:r w:rsidRPr="00872464">
                    <w:rPr>
                      <w:color w:val="002C6C"/>
                      <w:spacing w:val="-5"/>
                      <w:sz w:val="20"/>
                      <w:szCs w:val="21"/>
                    </w:rPr>
                    <w:t>R</w:t>
                  </w:r>
                  <w:r>
                    <w:rPr>
                      <w:color w:val="002C6C"/>
                      <w:spacing w:val="-5"/>
                      <w:sz w:val="20"/>
                      <w:szCs w:val="21"/>
                    </w:rPr>
                    <w:t xml:space="preserve">equests vs. </w:t>
                  </w:r>
                  <w:r w:rsidR="00180836" w:rsidRPr="00872464">
                    <w:rPr>
                      <w:color w:val="002C6C"/>
                      <w:spacing w:val="-5"/>
                      <w:sz w:val="20"/>
                      <w:szCs w:val="21"/>
                    </w:rPr>
                    <w:t>65 days for 2017 W</w:t>
                  </w:r>
                  <w:r>
                    <w:rPr>
                      <w:color w:val="002C6C"/>
                      <w:spacing w:val="-5"/>
                      <w:sz w:val="20"/>
                      <w:szCs w:val="21"/>
                    </w:rPr>
                    <w:t>ork Requests</w:t>
                  </w:r>
                  <w:r w:rsidR="00180836" w:rsidRPr="00872464">
                    <w:rPr>
                      <w:color w:val="002C6C"/>
                      <w:spacing w:val="-5"/>
                      <w:sz w:val="20"/>
                      <w:szCs w:val="21"/>
                    </w:rPr>
                    <w:t xml:space="preserve"> </w:t>
                  </w:r>
                </w:p>
                <w:p w14:paraId="77CAB0AE" w14:textId="77777777" w:rsidR="00180836" w:rsidRPr="00872464" w:rsidRDefault="00180836" w:rsidP="00725B0E">
                  <w:pPr>
                    <w:pStyle w:val="BodyText"/>
                    <w:spacing w:after="0"/>
                    <w:ind w:right="150"/>
                    <w:rPr>
                      <w:color w:val="002050" w:themeColor="text2" w:themeShade="BF"/>
                      <w:spacing w:val="-6"/>
                      <w:sz w:val="6"/>
                      <w:szCs w:val="20"/>
                    </w:rPr>
                  </w:pPr>
                </w:p>
                <w:p w14:paraId="35E8E90A" w14:textId="77777777" w:rsidR="00180836" w:rsidRPr="00872464" w:rsidRDefault="00180836" w:rsidP="00725B0E">
                  <w:pPr>
                    <w:pStyle w:val="BodyText"/>
                    <w:numPr>
                      <w:ilvl w:val="0"/>
                      <w:numId w:val="37"/>
                    </w:numPr>
                    <w:spacing w:after="0"/>
                    <w:ind w:left="315" w:right="150" w:hanging="315"/>
                    <w:rPr>
                      <w:color w:val="002050" w:themeColor="text2" w:themeShade="BF"/>
                      <w:spacing w:val="-6"/>
                      <w:sz w:val="18"/>
                      <w:szCs w:val="20"/>
                    </w:rPr>
                  </w:pPr>
                  <w:r w:rsidRPr="00872464">
                    <w:rPr>
                      <w:color w:val="F26334"/>
                      <w:sz w:val="20"/>
                      <w:szCs w:val="21"/>
                    </w:rPr>
                    <w:t>98</w:t>
                  </w:r>
                  <w:r w:rsidR="00E06B48" w:rsidRPr="00872464">
                    <w:rPr>
                      <w:color w:val="F26334"/>
                      <w:sz w:val="20"/>
                      <w:szCs w:val="21"/>
                    </w:rPr>
                    <w:t>%</w:t>
                  </w:r>
                  <w:r w:rsidRPr="00872464">
                    <w:rPr>
                      <w:color w:val="002050" w:themeColor="text2" w:themeShade="BF"/>
                      <w:spacing w:val="-6"/>
                      <w:sz w:val="18"/>
                      <w:szCs w:val="20"/>
                    </w:rPr>
                    <w:t xml:space="preserve"> </w:t>
                  </w:r>
                  <w:r w:rsidRPr="00872464">
                    <w:rPr>
                      <w:color w:val="002C6C"/>
                      <w:spacing w:val="-5"/>
                      <w:sz w:val="20"/>
                      <w:szCs w:val="21"/>
                    </w:rPr>
                    <w:t>of all maintenance work requests completed on-time</w:t>
                  </w:r>
                </w:p>
                <w:p w14:paraId="4340F8C7" w14:textId="77777777" w:rsidR="00180836" w:rsidRPr="00872464" w:rsidRDefault="00180836" w:rsidP="00725B0E">
                  <w:pPr>
                    <w:pStyle w:val="BodyText"/>
                    <w:spacing w:after="0"/>
                    <w:ind w:right="150"/>
                    <w:rPr>
                      <w:color w:val="002050" w:themeColor="text2" w:themeShade="BF"/>
                      <w:spacing w:val="-6"/>
                      <w:sz w:val="6"/>
                      <w:szCs w:val="20"/>
                    </w:rPr>
                  </w:pPr>
                </w:p>
                <w:p w14:paraId="2E94C376" w14:textId="77777777" w:rsidR="00E06B48" w:rsidRPr="00872464" w:rsidRDefault="00180836" w:rsidP="00E06B48">
                  <w:pPr>
                    <w:pStyle w:val="BodyText"/>
                    <w:numPr>
                      <w:ilvl w:val="0"/>
                      <w:numId w:val="37"/>
                    </w:numPr>
                    <w:spacing w:after="0"/>
                    <w:ind w:left="315" w:right="150" w:hanging="315"/>
                    <w:rPr>
                      <w:color w:val="002050" w:themeColor="text2" w:themeShade="BF"/>
                      <w:spacing w:val="-6"/>
                      <w:sz w:val="18"/>
                      <w:szCs w:val="20"/>
                    </w:rPr>
                  </w:pPr>
                  <w:r w:rsidRPr="00872464">
                    <w:rPr>
                      <w:color w:val="002C6C"/>
                      <w:spacing w:val="-5"/>
                      <w:sz w:val="20"/>
                      <w:szCs w:val="21"/>
                    </w:rPr>
                    <w:t xml:space="preserve">Overall satisfaction survey results at an </w:t>
                  </w:r>
                  <w:r w:rsidRPr="00872464">
                    <w:rPr>
                      <w:color w:val="F26334"/>
                      <w:sz w:val="20"/>
                      <w:szCs w:val="21"/>
                    </w:rPr>
                    <w:t>all-time high</w:t>
                  </w:r>
                  <w:r w:rsidRPr="00872464">
                    <w:rPr>
                      <w:color w:val="002C6C"/>
                      <w:spacing w:val="-6"/>
                      <w:sz w:val="20"/>
                      <w:szCs w:val="21"/>
                    </w:rPr>
                    <w:t>!</w:t>
                  </w:r>
                </w:p>
                <w:p w14:paraId="1C1B3F31" w14:textId="77777777" w:rsidR="00E06B48" w:rsidRDefault="00E06B48" w:rsidP="00E06B48">
                  <w:pPr>
                    <w:pStyle w:val="ListParagraph"/>
                    <w:rPr>
                      <w:color w:val="002050" w:themeColor="text2" w:themeShade="BF"/>
                      <w:spacing w:val="-6"/>
                      <w:sz w:val="16"/>
                      <w:szCs w:val="20"/>
                    </w:rPr>
                  </w:pPr>
                </w:p>
                <w:p w14:paraId="5C53EC8D" w14:textId="77777777" w:rsidR="00E06B48" w:rsidRPr="00E06B48" w:rsidRDefault="00E06B48" w:rsidP="00E06B48">
                  <w:pPr>
                    <w:pStyle w:val="BodyText"/>
                    <w:spacing w:after="0"/>
                    <w:ind w:right="150"/>
                    <w:rPr>
                      <w:color w:val="002050" w:themeColor="text2" w:themeShade="BF"/>
                      <w:spacing w:val="-6"/>
                      <w:sz w:val="16"/>
                      <w:szCs w:val="20"/>
                    </w:rPr>
                  </w:pPr>
                </w:p>
                <w:p w14:paraId="1AA6CE71" w14:textId="77777777" w:rsidR="00180836" w:rsidRPr="00180836" w:rsidRDefault="00180836" w:rsidP="002D3442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Verdana" w:hAnsi="Verdana"/>
                      <w:color w:val="002C6C"/>
                      <w:spacing w:val="-6"/>
                      <w:sz w:val="14"/>
                      <w:szCs w:val="20"/>
                    </w:rPr>
                  </w:pPr>
                  <w:r w:rsidRPr="00180836">
                    <w:rPr>
                      <w:rFonts w:ascii="Verdana" w:hAnsi="Verdana"/>
                      <w:b/>
                      <w:color w:val="F26334"/>
                      <w:sz w:val="18"/>
                    </w:rPr>
                    <w:t>Performance</w:t>
                  </w:r>
                </w:p>
                <w:p w14:paraId="0C4A8A23" w14:textId="77777777" w:rsidR="00180836" w:rsidRDefault="00180836" w:rsidP="00D6526E">
                  <w:pPr>
                    <w:ind w:right="4493"/>
                    <w:rPr>
                      <w:color w:val="002C6C"/>
                      <w:spacing w:val="-6"/>
                      <w:sz w:val="18"/>
                      <w:szCs w:val="20"/>
                    </w:rPr>
                  </w:pPr>
                </w:p>
              </w:tc>
              <w:tc>
                <w:tcPr>
                  <w:tcW w:w="3370" w:type="dxa"/>
                </w:tcPr>
                <w:p w14:paraId="22A22653" w14:textId="77777777" w:rsidR="00E06B48" w:rsidRPr="00872464" w:rsidRDefault="00E06B48" w:rsidP="00E06B48">
                  <w:pPr>
                    <w:ind w:right="97"/>
                    <w:rPr>
                      <w:color w:val="002C6C"/>
                      <w:spacing w:val="-5"/>
                      <w:sz w:val="20"/>
                      <w:szCs w:val="21"/>
                    </w:rPr>
                  </w:pPr>
                </w:p>
                <w:p w14:paraId="41A50E2D" w14:textId="77777777" w:rsidR="00180836" w:rsidRPr="00872464" w:rsidRDefault="00180836" w:rsidP="00397C0D">
                  <w:pPr>
                    <w:numPr>
                      <w:ilvl w:val="0"/>
                      <w:numId w:val="37"/>
                    </w:numPr>
                    <w:ind w:left="263" w:right="97" w:hanging="263"/>
                    <w:rPr>
                      <w:color w:val="002C6C"/>
                      <w:spacing w:val="-5"/>
                      <w:sz w:val="20"/>
                      <w:szCs w:val="21"/>
                    </w:rPr>
                  </w:pPr>
                  <w:r w:rsidRPr="00872464">
                    <w:rPr>
                      <w:color w:val="F26334"/>
                      <w:sz w:val="20"/>
                      <w:szCs w:val="21"/>
                    </w:rPr>
                    <w:t>9</w:t>
                  </w:r>
                  <w:bookmarkStart w:id="0" w:name="_GoBack"/>
                  <w:bookmarkEnd w:id="0"/>
                  <w:r w:rsidRPr="00872464">
                    <w:rPr>
                      <w:color w:val="F26334"/>
                      <w:sz w:val="20"/>
                      <w:szCs w:val="21"/>
                    </w:rPr>
                    <w:t>9%</w:t>
                  </w:r>
                  <w:r w:rsidRPr="00872464">
                    <w:rPr>
                      <w:color w:val="002C6C"/>
                      <w:spacing w:val="-5"/>
                      <w:sz w:val="20"/>
                      <w:szCs w:val="21"/>
                    </w:rPr>
                    <w:t xml:space="preserve"> of </w:t>
                  </w:r>
                  <w:r w:rsidR="00872464" w:rsidRPr="00872464">
                    <w:rPr>
                      <w:color w:val="002C6C"/>
                      <w:spacing w:val="-5"/>
                      <w:sz w:val="20"/>
                      <w:szCs w:val="21"/>
                    </w:rPr>
                    <w:t xml:space="preserve">all </w:t>
                  </w:r>
                  <w:r w:rsidRPr="00872464">
                    <w:rPr>
                      <w:color w:val="002C6C"/>
                      <w:spacing w:val="-5"/>
                      <w:sz w:val="20"/>
                      <w:szCs w:val="21"/>
                    </w:rPr>
                    <w:t>votes are positive</w:t>
                  </w:r>
                </w:p>
                <w:p w14:paraId="741DADE2" w14:textId="77777777" w:rsidR="00180836" w:rsidRPr="00872464" w:rsidRDefault="00180836" w:rsidP="00397C0D">
                  <w:pPr>
                    <w:ind w:left="263" w:right="97"/>
                    <w:rPr>
                      <w:color w:val="002C6C"/>
                      <w:spacing w:val="-5"/>
                      <w:sz w:val="20"/>
                      <w:szCs w:val="16"/>
                    </w:rPr>
                  </w:pPr>
                </w:p>
                <w:p w14:paraId="31A4B9A1" w14:textId="77777777" w:rsidR="00180836" w:rsidRPr="00872464" w:rsidRDefault="00180836" w:rsidP="00397C0D">
                  <w:pPr>
                    <w:numPr>
                      <w:ilvl w:val="0"/>
                      <w:numId w:val="37"/>
                    </w:numPr>
                    <w:ind w:left="263" w:right="97" w:hanging="263"/>
                    <w:rPr>
                      <w:color w:val="002C6C"/>
                      <w:spacing w:val="-5"/>
                      <w:sz w:val="20"/>
                      <w:szCs w:val="21"/>
                    </w:rPr>
                  </w:pPr>
                  <w:r w:rsidRPr="00872464">
                    <w:rPr>
                      <w:color w:val="F26334"/>
                      <w:sz w:val="20"/>
                      <w:szCs w:val="21"/>
                    </w:rPr>
                    <w:t>89%</w:t>
                  </w:r>
                  <w:r w:rsidRPr="00872464">
                    <w:rPr>
                      <w:color w:val="002C6C"/>
                      <w:spacing w:val="-5"/>
                      <w:sz w:val="20"/>
                      <w:szCs w:val="21"/>
                    </w:rPr>
                    <w:t xml:space="preserve"> of all eBallots were 100% affirmative</w:t>
                  </w:r>
                </w:p>
                <w:p w14:paraId="17721927" w14:textId="77777777" w:rsidR="00180836" w:rsidRPr="00872464" w:rsidRDefault="00180836" w:rsidP="00397C0D">
                  <w:pPr>
                    <w:ind w:left="263" w:right="97"/>
                    <w:rPr>
                      <w:color w:val="002C6C"/>
                      <w:spacing w:val="-5"/>
                      <w:sz w:val="20"/>
                      <w:szCs w:val="16"/>
                    </w:rPr>
                  </w:pPr>
                </w:p>
                <w:p w14:paraId="0F3BA179" w14:textId="77777777" w:rsidR="00872464" w:rsidRPr="00872464" w:rsidRDefault="00180836" w:rsidP="00872464">
                  <w:pPr>
                    <w:numPr>
                      <w:ilvl w:val="0"/>
                      <w:numId w:val="37"/>
                    </w:numPr>
                    <w:ind w:left="263" w:right="97" w:hanging="263"/>
                    <w:rPr>
                      <w:color w:val="002C6C"/>
                      <w:spacing w:val="-5"/>
                      <w:sz w:val="20"/>
                      <w:szCs w:val="21"/>
                    </w:rPr>
                  </w:pPr>
                  <w:r w:rsidRPr="00872464">
                    <w:rPr>
                      <w:color w:val="F26334"/>
                      <w:sz w:val="20"/>
                      <w:szCs w:val="21"/>
                    </w:rPr>
                    <w:t xml:space="preserve">Zero due process </w:t>
                  </w:r>
                  <w:r w:rsidRPr="00872464">
                    <w:rPr>
                      <w:color w:val="002C6C"/>
                      <w:spacing w:val="-5"/>
                      <w:sz w:val="20"/>
                      <w:szCs w:val="21"/>
                    </w:rPr>
                    <w:t xml:space="preserve">concerns </w:t>
                  </w:r>
                </w:p>
                <w:p w14:paraId="7DAE4A30" w14:textId="77777777" w:rsidR="00872464" w:rsidRPr="00872464" w:rsidRDefault="00872464" w:rsidP="00872464">
                  <w:pPr>
                    <w:pStyle w:val="ListParagraph"/>
                    <w:rPr>
                      <w:color w:val="002C6C"/>
                      <w:spacing w:val="-5"/>
                      <w:sz w:val="20"/>
                      <w:szCs w:val="21"/>
                    </w:rPr>
                  </w:pPr>
                </w:p>
                <w:p w14:paraId="22610C39" w14:textId="77777777" w:rsidR="00180836" w:rsidRPr="00872464" w:rsidRDefault="00872464" w:rsidP="00872464">
                  <w:pPr>
                    <w:numPr>
                      <w:ilvl w:val="0"/>
                      <w:numId w:val="37"/>
                    </w:numPr>
                    <w:ind w:left="263" w:right="97" w:hanging="263"/>
                    <w:rPr>
                      <w:color w:val="002C6C"/>
                      <w:spacing w:val="-5"/>
                      <w:sz w:val="20"/>
                      <w:szCs w:val="21"/>
                    </w:rPr>
                  </w:pPr>
                  <w:r w:rsidRPr="00872464">
                    <w:rPr>
                      <w:color w:val="002C6C"/>
                      <w:spacing w:val="-5"/>
                      <w:sz w:val="20"/>
                      <w:szCs w:val="21"/>
                    </w:rPr>
                    <w:t xml:space="preserve">Standards were voted in with almost </w:t>
                  </w:r>
                  <w:r w:rsidR="00180836" w:rsidRPr="00872464">
                    <w:rPr>
                      <w:color w:val="F26334"/>
                      <w:sz w:val="20"/>
                      <w:szCs w:val="21"/>
                    </w:rPr>
                    <w:t xml:space="preserve">double </w:t>
                  </w:r>
                  <w:r w:rsidR="00180836" w:rsidRPr="00872464">
                    <w:rPr>
                      <w:color w:val="002C6C"/>
                      <w:spacing w:val="-5"/>
                      <w:sz w:val="20"/>
                      <w:szCs w:val="21"/>
                    </w:rPr>
                    <w:t>the votes</w:t>
                  </w:r>
                  <w:r w:rsidR="00180836" w:rsidRPr="00872464">
                    <w:rPr>
                      <w:color w:val="F26334"/>
                      <w:sz w:val="20"/>
                      <w:szCs w:val="21"/>
                    </w:rPr>
                    <w:t xml:space="preserve"> </w:t>
                  </w:r>
                  <w:r w:rsidR="00180836" w:rsidRPr="00872464">
                    <w:rPr>
                      <w:color w:val="002C6C"/>
                      <w:spacing w:val="-5"/>
                      <w:sz w:val="20"/>
                      <w:szCs w:val="21"/>
                    </w:rPr>
                    <w:t>required</w:t>
                  </w:r>
                  <w:r w:rsidRPr="00872464">
                    <w:rPr>
                      <w:color w:val="002C6C"/>
                      <w:spacing w:val="-5"/>
                      <w:sz w:val="20"/>
                      <w:szCs w:val="21"/>
                    </w:rPr>
                    <w:t xml:space="preserve"> (on average) </w:t>
                  </w:r>
                </w:p>
                <w:p w14:paraId="001EB90F" w14:textId="77777777" w:rsidR="00872464" w:rsidRDefault="00872464" w:rsidP="002D3442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Verdana" w:hAnsi="Verdana"/>
                      <w:b/>
                      <w:color w:val="F26334"/>
                      <w:sz w:val="20"/>
                    </w:rPr>
                  </w:pPr>
                </w:p>
                <w:p w14:paraId="35AE1977" w14:textId="77777777" w:rsidR="00180836" w:rsidRPr="00872464" w:rsidRDefault="00180836" w:rsidP="002D3442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Verdana" w:hAnsi="Verdana"/>
                      <w:color w:val="002C6C"/>
                      <w:spacing w:val="-6"/>
                      <w:sz w:val="20"/>
                      <w:szCs w:val="20"/>
                    </w:rPr>
                  </w:pPr>
                  <w:r w:rsidRPr="00872464">
                    <w:rPr>
                      <w:rFonts w:ascii="Verdana" w:hAnsi="Verdana"/>
                      <w:b/>
                      <w:color w:val="F26334"/>
                      <w:sz w:val="20"/>
                    </w:rPr>
                    <w:t>Consensus</w:t>
                  </w:r>
                </w:p>
                <w:p w14:paraId="7313B9BA" w14:textId="77777777" w:rsidR="00180836" w:rsidRPr="00872464" w:rsidRDefault="00180836" w:rsidP="00D6526E">
                  <w:pPr>
                    <w:ind w:right="4493"/>
                    <w:rPr>
                      <w:color w:val="002C6C"/>
                      <w:spacing w:val="-6"/>
                      <w:sz w:val="20"/>
                      <w:szCs w:val="20"/>
                    </w:rPr>
                  </w:pPr>
                </w:p>
              </w:tc>
            </w:tr>
          </w:tbl>
          <w:p w14:paraId="7BBB9B43" w14:textId="77777777" w:rsidR="001E44CD" w:rsidRPr="007402CD" w:rsidRDefault="001E44CD" w:rsidP="00D6526E">
            <w:pPr>
              <w:ind w:right="4493"/>
              <w:rPr>
                <w:color w:val="002C6C"/>
                <w:spacing w:val="-6"/>
                <w:sz w:val="18"/>
                <w:szCs w:val="20"/>
              </w:rPr>
            </w:pPr>
          </w:p>
        </w:tc>
      </w:tr>
    </w:tbl>
    <w:p w14:paraId="2922AD8E" w14:textId="77777777" w:rsidR="00DF4CEF" w:rsidRPr="00D90E14" w:rsidRDefault="00DF4CEF" w:rsidP="00D6526E">
      <w:pPr>
        <w:suppressAutoHyphens/>
        <w:jc w:val="both"/>
        <w:rPr>
          <w:b/>
          <w:color w:val="002C6C"/>
          <w:spacing w:val="-5"/>
          <w:sz w:val="16"/>
          <w:szCs w:val="16"/>
        </w:rPr>
      </w:pPr>
    </w:p>
    <w:p w14:paraId="3268E72B" w14:textId="77777777" w:rsidR="00D6526E" w:rsidRDefault="00D6526E" w:rsidP="00D6526E">
      <w:pPr>
        <w:suppressAutoHyphens/>
        <w:jc w:val="both"/>
        <w:rPr>
          <w:b/>
          <w:color w:val="002C6C"/>
          <w:spacing w:val="-5"/>
        </w:rPr>
      </w:pPr>
      <w:r w:rsidRPr="00FE452D">
        <w:rPr>
          <w:b/>
          <w:color w:val="002C6C"/>
          <w:spacing w:val="-5"/>
        </w:rPr>
        <w:t>Mission Specific Groups Status Overview</w:t>
      </w:r>
    </w:p>
    <w:p w14:paraId="7D793A81" w14:textId="77777777" w:rsidR="00D90E14" w:rsidRPr="00D90E14" w:rsidRDefault="00D90E14" w:rsidP="00D6526E">
      <w:pPr>
        <w:suppressAutoHyphens/>
        <w:jc w:val="both"/>
        <w:rPr>
          <w:b/>
          <w:color w:val="002C6C"/>
          <w:spacing w:val="-5"/>
          <w:sz w:val="8"/>
          <w:szCs w:val="8"/>
        </w:rPr>
      </w:pPr>
    </w:p>
    <w:p w14:paraId="2EC6578F" w14:textId="77777777" w:rsidR="00872464" w:rsidRDefault="00F75397" w:rsidP="00F75397">
      <w:pPr>
        <w:suppressAutoHyphens/>
        <w:jc w:val="center"/>
        <w:rPr>
          <w:b/>
          <w:color w:val="002C6C"/>
          <w:spacing w:val="-5"/>
        </w:rPr>
      </w:pPr>
      <w:r>
        <w:rPr>
          <w:noProof/>
          <w:lang w:val="en-GB" w:eastAsia="en-GB"/>
        </w:rPr>
        <w:drawing>
          <wp:inline distT="0" distB="0" distL="0" distR="0" wp14:anchorId="4B44337F" wp14:editId="436C0F74">
            <wp:extent cx="5156200" cy="2198546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4546" cy="222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C39F" w14:textId="77777777" w:rsidR="00F75397" w:rsidRPr="00FE452D" w:rsidRDefault="00F75397" w:rsidP="00F75397">
      <w:pPr>
        <w:suppressAutoHyphens/>
        <w:jc w:val="center"/>
        <w:rPr>
          <w:b/>
          <w:color w:val="002C6C"/>
          <w:spacing w:val="-5"/>
        </w:rPr>
      </w:pPr>
    </w:p>
    <w:p w14:paraId="197266DB" w14:textId="77777777" w:rsidR="00180836" w:rsidRPr="00180836" w:rsidRDefault="00F75397" w:rsidP="00D6526E">
      <w:pPr>
        <w:suppressAutoHyphens/>
        <w:jc w:val="both"/>
        <w:rPr>
          <w:color w:val="002C6C"/>
          <w:spacing w:val="-5"/>
          <w:sz w:val="18"/>
        </w:rPr>
      </w:pPr>
      <w:r>
        <w:rPr>
          <w:color w:val="002C6C"/>
          <w:spacing w:val="-5"/>
          <w:sz w:val="18"/>
        </w:rPr>
        <w:t xml:space="preserve">Legend: </w:t>
      </w:r>
      <w:r>
        <w:rPr>
          <w:noProof/>
          <w:lang w:val="en-GB" w:eastAsia="en-GB"/>
        </w:rPr>
        <w:drawing>
          <wp:inline distT="0" distB="0" distL="0" distR="0" wp14:anchorId="7E21C625" wp14:editId="7F2AC2F5">
            <wp:extent cx="1701800" cy="21084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2353" cy="23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0ACF5" w14:textId="77777777" w:rsidR="00BB786D" w:rsidRPr="00180836" w:rsidRDefault="00D6526E" w:rsidP="00D6526E">
      <w:pPr>
        <w:rPr>
          <w:sz w:val="18"/>
        </w:rPr>
      </w:pPr>
      <w:r w:rsidRPr="00180836">
        <w:rPr>
          <w:color w:val="454545" w:themeColor="text1"/>
          <w:spacing w:val="-3"/>
          <w:sz w:val="18"/>
          <w:szCs w:val="18"/>
        </w:rPr>
        <w:lastRenderedPageBreak/>
        <w:t xml:space="preserve"> </w:t>
      </w:r>
    </w:p>
    <w:tbl>
      <w:tblPr>
        <w:tblStyle w:val="TableGrid"/>
        <w:tblW w:w="10350" w:type="dxa"/>
        <w:tblBorders>
          <w:top w:val="none" w:sz="0" w:space="0" w:color="auto"/>
          <w:left w:val="none" w:sz="0" w:space="0" w:color="auto"/>
          <w:bottom w:val="single" w:sz="12" w:space="0" w:color="F26334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0"/>
      </w:tblGrid>
      <w:tr w:rsidR="00D6526E" w14:paraId="4F163089" w14:textId="77777777" w:rsidTr="008D4EE2">
        <w:trPr>
          <w:trHeight w:val="3955"/>
        </w:trPr>
        <w:tc>
          <w:tcPr>
            <w:tcW w:w="10350" w:type="dxa"/>
            <w:tcBorders>
              <w:bottom w:val="nil"/>
            </w:tcBorders>
          </w:tcPr>
          <w:p w14:paraId="4A582532" w14:textId="77777777" w:rsidR="00D6526E" w:rsidRPr="002A0848" w:rsidRDefault="00D6526E" w:rsidP="008D4EE2">
            <w:pPr>
              <w:spacing w:before="151"/>
              <w:ind w:left="-111"/>
              <w:rPr>
                <w:sz w:val="36"/>
              </w:rPr>
            </w:pPr>
            <w:r>
              <w:br w:type="page"/>
            </w:r>
            <w:r w:rsidRPr="002A0848">
              <w:rPr>
                <w:color w:val="F26334"/>
                <w:sz w:val="36"/>
              </w:rPr>
              <w:t>Global Standards Management Process (GSMP) Tea</w:t>
            </w:r>
            <w:r w:rsidRPr="00E14966"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0" distR="0" simplePos="0" relativeHeight="251674624" behindDoc="0" locked="0" layoutInCell="1" allowOverlap="1" wp14:anchorId="4CA80926" wp14:editId="6717CB6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394970</wp:posOffset>
                      </wp:positionV>
                      <wp:extent cx="6527800" cy="0"/>
                      <wp:effectExtent l="0" t="19050" r="25400" b="19050"/>
                      <wp:wrapTopAndBottom/>
                      <wp:docPr id="26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78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2633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6C3815D9" id="Line 67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0,31.1pt" to="514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" strokecolor="#f26334" strokeweight="3pt">
                      <w10:wrap type="topAndBottom" anchorx="page"/>
                    </v:line>
                  </w:pict>
                </mc:Fallback>
              </mc:AlternateContent>
            </w:r>
            <w:r w:rsidRPr="002A0848">
              <w:rPr>
                <w:color w:val="F26334"/>
                <w:sz w:val="36"/>
              </w:rPr>
              <w:t>m</w:t>
            </w:r>
          </w:p>
          <w:p w14:paraId="3297C21C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  <w:r>
              <w:rPr>
                <w:b/>
                <w:noProof/>
                <w:color w:val="002C6C"/>
                <w:spacing w:val="-5"/>
                <w:sz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5EA4932" wp14:editId="16E3A263">
                      <wp:simplePos x="0" y="0"/>
                      <wp:positionH relativeFrom="page">
                        <wp:posOffset>3307715</wp:posOffset>
                      </wp:positionH>
                      <wp:positionV relativeFrom="page">
                        <wp:posOffset>934720</wp:posOffset>
                      </wp:positionV>
                      <wp:extent cx="3055035" cy="1028065"/>
                      <wp:effectExtent l="0" t="0" r="0" b="635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5035" cy="1028065"/>
                                <a:chOff x="0" y="0"/>
                                <a:chExt cx="3055448" cy="1028065"/>
                              </a:xfrm>
                            </wpg:grpSpPr>
                            <wps:wsp>
                              <wps:cNvPr id="2" name="TextBox 35"/>
                              <wps:cNvSpPr txBox="1"/>
                              <wps:spPr>
                                <a:xfrm>
                                  <a:off x="906953" y="0"/>
                                  <a:ext cx="2148495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C6A98ED" w14:textId="77777777" w:rsidR="00D6526E" w:rsidRPr="00F71A16" w:rsidRDefault="00D6526E" w:rsidP="00D6526E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lang w:val="fr-BE"/>
                                      </w:rPr>
                                    </w:pPr>
                                    <w:r w:rsidRPr="00F71A16">
                                      <w:rPr>
                                        <w:rFonts w:ascii="Verdana" w:hAnsi="Verdana" w:cstheme="minorBidi"/>
                                        <w:b/>
                                        <w:bCs/>
                                        <w:color w:val="002C6C"/>
                                        <w:kern w:val="24"/>
                                        <w:lang w:val="fr-BE"/>
                                      </w:rPr>
                                      <w:t>Jean-Luc Champion</w:t>
                                    </w:r>
                                  </w:p>
                                  <w:p w14:paraId="50799EA1" w14:textId="77777777" w:rsidR="00D6526E" w:rsidRPr="00F71A16" w:rsidRDefault="00D6526E" w:rsidP="00D6526E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lang w:val="fr-BE"/>
                                      </w:rPr>
                                    </w:pPr>
                                    <w:r w:rsidRPr="00F71A16">
                                      <w:rPr>
                                        <w:rFonts w:ascii="Verdana" w:hAnsi="Verdana" w:cstheme="minorBidi"/>
                                        <w:color w:val="002C6C"/>
                                        <w:kern w:val="24"/>
                                        <w:lang w:val="fr-BE"/>
                                      </w:rPr>
                                      <w:t>Manager, Standards Development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1028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5EA4932" id="Group 1" o:spid="_x0000_s1026" style="position:absolute;left:0;text-align:left;margin-left:260.45pt;margin-top:73.6pt;width:240.55pt;height:80.95pt;z-index:251665408;mso-position-horizontal-relative:page;mso-position-vertical-relative:page;mso-height-relative:margin" coordsize="30554,10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5" o:spid="_x0000_s1027" type="#_x0000_t202" style="position:absolute;left:9069;width:21485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      <v:textbox style="mso-fit-shape-to-text:t">
                          <w:txbxContent>
                            <w:p w14:paraId="6C6A98ED" w14:textId="77777777" w:rsidR="00D6526E" w:rsidRPr="00F71A16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F71A16"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fr-BE"/>
                                </w:rPr>
                                <w:t>Jean-Luc Champion</w:t>
                              </w:r>
                            </w:p>
                            <w:p w14:paraId="50799EA1" w14:textId="77777777" w:rsidR="00D6526E" w:rsidRPr="00F71A16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lang w:val="fr-BE"/>
                                </w:rPr>
                              </w:pPr>
                              <w:r w:rsidRPr="00F71A1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fr-BE"/>
                                </w:rPr>
                                <w:t>Manager, Standards Development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6" o:spid="_x0000_s1028" type="#_x0000_t75" style="position:absolute;width:9144;height:1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">
                        <v:imagedata r:id="rId18" o:title="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noProof/>
                <w:color w:val="002C6C"/>
                <w:spacing w:val="-5"/>
                <w:sz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6235189" wp14:editId="35D973A0">
                      <wp:simplePos x="0" y="0"/>
                      <wp:positionH relativeFrom="page">
                        <wp:posOffset>262255</wp:posOffset>
                      </wp:positionH>
                      <wp:positionV relativeFrom="page">
                        <wp:posOffset>934720</wp:posOffset>
                      </wp:positionV>
                      <wp:extent cx="3070228" cy="1017270"/>
                      <wp:effectExtent l="0" t="0" r="0" b="0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0228" cy="1017270"/>
                                <a:chOff x="0" y="0"/>
                                <a:chExt cx="3070262" cy="1017270"/>
                              </a:xfrm>
                            </wpg:grpSpPr>
                            <wps:wsp>
                              <wps:cNvPr id="32" name="TextBox 31"/>
                              <wps:cNvSpPr txBox="1"/>
                              <wps:spPr>
                                <a:xfrm>
                                  <a:off x="921398" y="0"/>
                                  <a:ext cx="2148864" cy="101727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EF85180" w14:textId="77777777" w:rsidR="00D6526E" w:rsidRDefault="00D6526E" w:rsidP="00D6526E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Verdana" w:hAnsi="Verdana" w:cstheme="minorBidi"/>
                                        <w:b/>
                                        <w:bCs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>David Buckley</w:t>
                                    </w:r>
                                  </w:p>
                                  <w:p w14:paraId="275B6AB3" w14:textId="77777777" w:rsidR="00D6526E" w:rsidRPr="00D24D32" w:rsidRDefault="00D6526E" w:rsidP="00D6526E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D24D32">
                                      <w:rPr>
                                        <w:rFonts w:ascii="Verdana" w:hAnsi="Verdana" w:cstheme="minorBidi"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>Senior Manager, Technical Publications and Standards Development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" name="Picture 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/>
                                <a:srcRect l="13252" r="14612" b="21925"/>
                                <a:stretch/>
                              </pic:blipFill>
                              <pic:spPr>
                                <a:xfrm>
                                  <a:off x="0" y="0"/>
                                  <a:ext cx="885825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6235189" id="Group 10" o:spid="_x0000_s1029" style="position:absolute;left:0;text-align:left;margin-left:20.65pt;margin-top:73.6pt;width:241.75pt;height:80.1pt;z-index:251664384;mso-position-horizontal-relative:page;mso-position-vertical-relative:page" coordsize="30702,1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">
                      <v:shape id="TextBox 31" o:spid="_x0000_s1030" type="#_x0000_t202" style="position:absolute;left:9213;width:21489;height:10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      <v:textbox style="mso-fit-shape-to-text:t">
                          <w:txbxContent>
                            <w:p w14:paraId="4EF85180" w14:textId="77777777" w:rsidR="00D6526E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David Buckley</w:t>
                              </w:r>
                            </w:p>
                            <w:p w14:paraId="275B6AB3" w14:textId="77777777" w:rsidR="00D6526E" w:rsidRPr="00D24D32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24D32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>Senior Manager, Technical Publications and Standards Development</w:t>
                              </w:r>
                            </w:p>
                          </w:txbxContent>
                        </v:textbox>
                      </v:shape>
                      <v:shape id="Picture 34" o:spid="_x0000_s1031" type="#_x0000_t75" style="position:absolute;width:885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">
                        <v:imagedata r:id="rId20" o:title="" cropbottom="14369f" cropleft="8685f" cropright="9576f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02FE88F0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79D80DB7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70931DF7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56F180A5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09E113C9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1AC0B155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6D5FBCE7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0CDEDE83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5D0AECFA" w14:textId="77777777" w:rsidR="00D6526E" w:rsidRDefault="00C964DB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  <w:r>
              <w:rPr>
                <w:b/>
                <w:noProof/>
                <w:color w:val="F26334"/>
                <w:spacing w:val="-3"/>
                <w:sz w:val="18"/>
                <w:szCs w:val="18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A01D895" wp14:editId="431B65B9">
                      <wp:simplePos x="0" y="0"/>
                      <wp:positionH relativeFrom="page">
                        <wp:posOffset>3310890</wp:posOffset>
                      </wp:positionH>
                      <wp:positionV relativeFrom="page">
                        <wp:posOffset>2244347</wp:posOffset>
                      </wp:positionV>
                      <wp:extent cx="3055020" cy="1017270"/>
                      <wp:effectExtent l="0" t="0" r="0" b="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5020" cy="1017270"/>
                                <a:chOff x="0" y="0"/>
                                <a:chExt cx="3055433" cy="1017270"/>
                              </a:xfrm>
                            </wpg:grpSpPr>
                            <wps:wsp>
                              <wps:cNvPr id="30" name="TextBox 29"/>
                              <wps:cNvSpPr txBox="1"/>
                              <wps:spPr>
                                <a:xfrm>
                                  <a:off x="906938" y="0"/>
                                  <a:ext cx="2148495" cy="101727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61F2CB5" w14:textId="77777777" w:rsidR="00D6526E" w:rsidRDefault="00D6526E" w:rsidP="00D6526E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Verdana" w:hAnsi="Verdana" w:cstheme="minorBidi"/>
                                        <w:b/>
                                        <w:bCs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>Cindy Grell</w:t>
                                    </w:r>
                                  </w:p>
                                  <w:p w14:paraId="05030196" w14:textId="77777777" w:rsidR="00D6526E" w:rsidRPr="00D24D32" w:rsidRDefault="00D6526E" w:rsidP="00D6526E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D24D32">
                                      <w:rPr>
                                        <w:rFonts w:ascii="Verdana" w:hAnsi="Verdana" w:cstheme="minorBidi"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 xml:space="preserve">Manager, </w:t>
                                    </w:r>
                                  </w:p>
                                  <w:p w14:paraId="5F608532" w14:textId="77777777" w:rsidR="00D6526E" w:rsidRPr="00D24D32" w:rsidRDefault="00D6526E" w:rsidP="00D6526E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D24D32">
                                      <w:rPr>
                                        <w:rFonts w:ascii="Verdana" w:hAnsi="Verdana" w:cstheme="minorBidi"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>Community Engagement, Communications &amp; Events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6287"/>
                                <a:stretch/>
                              </pic:blipFill>
                              <pic:spPr>
                                <a:xfrm>
                                  <a:off x="0" y="0"/>
                                  <a:ext cx="914400" cy="1010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A01D895" id="Group 21" o:spid="_x0000_s1032" style="position:absolute;left:0;text-align:left;margin-left:260.7pt;margin-top:176.7pt;width:240.55pt;height:80.1pt;z-index:251670528;mso-position-horizontal-relative:page;mso-position-vertical-relative:page" coordsize="30554,10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">
                      <v:shape id="TextBox 29" o:spid="_x0000_s1033" type="#_x0000_t202" style="position:absolute;left:9069;width:21485;height:10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      <v:textbox style="mso-fit-shape-to-text:t">
                          <w:txbxContent>
                            <w:p w14:paraId="561F2CB5" w14:textId="77777777" w:rsidR="00D6526E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Cindy Grell</w:t>
                              </w:r>
                            </w:p>
                            <w:p w14:paraId="05030196" w14:textId="77777777" w:rsidR="00D6526E" w:rsidRPr="00D24D32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24D32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 xml:space="preserve">Manager, </w:t>
                              </w:r>
                            </w:p>
                            <w:p w14:paraId="5F608532" w14:textId="77777777" w:rsidR="00D6526E" w:rsidRPr="00D24D32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24D32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>Community Engagement, Communications &amp; Events</w:t>
                              </w:r>
                            </w:p>
                          </w:txbxContent>
                        </v:textbox>
                      </v:shape>
                      <v:shape id="Picture 5" o:spid="_x0000_s1034" type="#_x0000_t75" style="position:absolute;width:9144;height:10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">
                        <v:imagedata r:id="rId22" o:title="" cropright="10674f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0732252A" w14:textId="77777777" w:rsidR="00D6526E" w:rsidRDefault="00C964DB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  <w:r>
              <w:rPr>
                <w:b/>
                <w:noProof/>
                <w:color w:val="002C6C"/>
                <w:spacing w:val="-5"/>
                <w:sz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5FE54903" wp14:editId="54C9DF02">
                      <wp:simplePos x="0" y="0"/>
                      <wp:positionH relativeFrom="page">
                        <wp:posOffset>259715</wp:posOffset>
                      </wp:positionH>
                      <wp:positionV relativeFrom="page">
                        <wp:posOffset>2300299</wp:posOffset>
                      </wp:positionV>
                      <wp:extent cx="3203266" cy="985010"/>
                      <wp:effectExtent l="0" t="0" r="0" b="571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3266" cy="985010"/>
                                <a:chOff x="0" y="0"/>
                                <a:chExt cx="3055398" cy="914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/>
                                <a:srcRect t="66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39165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" name="TextBox 37"/>
                              <wps:cNvSpPr txBox="1"/>
                              <wps:spPr>
                                <a:xfrm>
                                  <a:off x="907193" y="0"/>
                                  <a:ext cx="2148205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B14E803" w14:textId="77777777" w:rsidR="00D6526E" w:rsidRDefault="00D6526E" w:rsidP="00D6526E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Verdana" w:hAnsi="Verdana" w:cstheme="minorBidi"/>
                                        <w:b/>
                                        <w:bCs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>Justin Childs</w:t>
                                    </w:r>
                                  </w:p>
                                  <w:p w14:paraId="4C1592D5" w14:textId="77777777" w:rsidR="00D6526E" w:rsidRPr="001B0576" w:rsidRDefault="00D6526E" w:rsidP="00D6526E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1B0576">
                                      <w:rPr>
                                        <w:rFonts w:ascii="Verdana" w:hAnsi="Verdana" w:cstheme="minorBidi"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>Director, Standards Development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FE54903" id="Group 7" o:spid="_x0000_s1035" style="position:absolute;left:0;text-align:left;margin-left:20.45pt;margin-top:181.15pt;width:252.25pt;height:77.55pt;z-index:251666432;mso-position-horizontal-relative:page;mso-position-vertical-relative:page;mso-width-relative:margin;mso-height-relative:margin" coordsize="30553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">
                      <v:shape id="Picture 23" o:spid="_x0000_s1036" type="#_x0000_t75" style="position:absolute;width:9391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">
                        <v:imagedata r:id="rId24" o:title="" croptop="4363f"/>
                      </v:shape>
                      <v:shape id="TextBox 37" o:spid="_x0000_s1037" type="#_x0000_t202" style="position:absolute;left:9071;width:21482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  <v:textbox>
                          <w:txbxContent>
                            <w:p w14:paraId="5B14E803" w14:textId="77777777" w:rsidR="00D6526E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Justin Childs</w:t>
                              </w:r>
                            </w:p>
                            <w:p w14:paraId="4C1592D5" w14:textId="77777777" w:rsidR="00D6526E" w:rsidRPr="001B0576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>Director, Standards Development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29C876C7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0A8184D1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25D0F535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5C5BBD55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467B3FDE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014E0743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29794020" w14:textId="77777777" w:rsidR="00D6526E" w:rsidRDefault="00C964DB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  <w:r>
              <w:rPr>
                <w:b/>
                <w:noProof/>
                <w:color w:val="002C6C"/>
                <w:spacing w:val="-5"/>
                <w:sz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763D4F52" wp14:editId="43A320AE">
                      <wp:simplePos x="0" y="0"/>
                      <wp:positionH relativeFrom="page">
                        <wp:posOffset>3334385</wp:posOffset>
                      </wp:positionH>
                      <wp:positionV relativeFrom="page">
                        <wp:posOffset>3636645</wp:posOffset>
                      </wp:positionV>
                      <wp:extent cx="3054998" cy="1044575"/>
                      <wp:effectExtent l="0" t="0" r="0" b="3175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4998" cy="1044575"/>
                                <a:chOff x="0" y="0"/>
                                <a:chExt cx="3055436" cy="1044575"/>
                              </a:xfrm>
                            </wpg:grpSpPr>
                            <wps:wsp>
                              <wps:cNvPr id="29" name="TextBox 28"/>
                              <wps:cNvSpPr txBox="1"/>
                              <wps:spPr>
                                <a:xfrm flipH="1">
                                  <a:off x="906923" y="28136"/>
                                  <a:ext cx="214851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5989CCE" w14:textId="77777777" w:rsidR="00D6526E" w:rsidRDefault="00D6526E" w:rsidP="00D6526E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Verdana" w:hAnsi="Verdana" w:cstheme="minorBidi"/>
                                        <w:b/>
                                        <w:bCs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>Andrew Hearn</w:t>
                                    </w:r>
                                  </w:p>
                                  <w:p w14:paraId="3AC44EA6" w14:textId="77777777" w:rsidR="00D6526E" w:rsidRPr="001B0576" w:rsidRDefault="00D6526E" w:rsidP="00D6526E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Verdana" w:hAnsi="Verdana" w:cstheme="minorBidi"/>
                                        <w:color w:val="002C6C"/>
                                        <w:kern w:val="24"/>
                                        <w:szCs w:val="22"/>
                                        <w:lang w:val="en-US"/>
                                      </w:rPr>
                                      <w:t>Vice President,</w:t>
                                    </w:r>
                                    <w:r w:rsidRPr="001B0576">
                                      <w:rPr>
                                        <w:rFonts w:ascii="Verdana" w:hAnsi="Verdana" w:cstheme="minorBidi"/>
                                        <w:color w:val="002C6C"/>
                                        <w:kern w:val="24"/>
                                        <w:szCs w:val="22"/>
                                        <w:lang w:val="en-US"/>
                                      </w:rPr>
                                      <w:t xml:space="preserve"> Standards Development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1044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63D4F52" id="Group 15" o:spid="_x0000_s1038" style="position:absolute;left:0;text-align:left;margin-left:262.55pt;margin-top:286.35pt;width:240.55pt;height:82.25pt;z-index:251672576;mso-position-horizontal-relative:page;mso-position-vertical-relative:page;mso-width-relative:margin;mso-height-relative:margin" coordsize="30554,10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">
                      <v:shape id="TextBox 28" o:spid="_x0000_s1039" type="#_x0000_t202" style="position:absolute;left:9069;top:281;width:21485;height:64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" filled="f" stroked="f">
                        <v:textbox style="mso-fit-shape-to-text:t">
                          <w:txbxContent>
                            <w:p w14:paraId="35989CCE" w14:textId="77777777" w:rsidR="00D6526E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Andrew Hearn</w:t>
                              </w:r>
                            </w:p>
                            <w:p w14:paraId="3AC44EA6" w14:textId="77777777" w:rsidR="00D6526E" w:rsidRPr="001B0576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Cs w:val="22"/>
                                </w:rPr>
                              </w:pPr>
                              <w:r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szCs w:val="22"/>
                                  <w:lang w:val="en-US"/>
                                </w:rPr>
                                <w:t>Vice President,</w:t>
                              </w: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szCs w:val="22"/>
                                  <w:lang w:val="en-US"/>
                                </w:rPr>
                                <w:t xml:space="preserve"> Standards Development</w:t>
                              </w:r>
                            </w:p>
                          </w:txbxContent>
                        </v:textbox>
                      </v:shape>
                      <v:shape id="Picture 6" o:spid="_x0000_s1040" type="#_x0000_t75" style="position:absolute;width:9144;height:1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">
                        <v:imagedata r:id="rId26" o:title="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noProof/>
                <w:color w:val="002C6C"/>
                <w:spacing w:val="-5"/>
                <w:sz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E862FD5" wp14:editId="64298C86">
                      <wp:simplePos x="0" y="0"/>
                      <wp:positionH relativeFrom="page">
                        <wp:posOffset>298450</wp:posOffset>
                      </wp:positionH>
                      <wp:positionV relativeFrom="page">
                        <wp:posOffset>3631637</wp:posOffset>
                      </wp:positionV>
                      <wp:extent cx="3070225" cy="1010285"/>
                      <wp:effectExtent l="0" t="0" r="0" b="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0225" cy="1010285"/>
                                <a:chOff x="0" y="0"/>
                                <a:chExt cx="3070279" cy="1010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Picture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1010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" name="TextBox 27"/>
                              <wps:cNvSpPr txBox="1"/>
                              <wps:spPr>
                                <a:xfrm>
                                  <a:off x="921405" y="0"/>
                                  <a:ext cx="2148874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190B5DA" w14:textId="77777777" w:rsidR="00D6526E" w:rsidRDefault="00D6526E" w:rsidP="00D6526E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Verdana" w:hAnsi="Verdana" w:cstheme="minorBidi"/>
                                        <w:b/>
                                        <w:bCs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>Eileen Harpell</w:t>
                                    </w:r>
                                  </w:p>
                                  <w:p w14:paraId="379D3F5E" w14:textId="77777777" w:rsidR="00D6526E" w:rsidRPr="001B0576" w:rsidRDefault="00D6526E" w:rsidP="00D6526E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1B0576">
                                      <w:rPr>
                                        <w:rFonts w:ascii="Verdana" w:hAnsi="Verdana" w:cstheme="minorBidi"/>
                                        <w:color w:val="002C6C"/>
                                        <w:kern w:val="24"/>
                                        <w:lang w:val="en-US"/>
                                      </w:rPr>
                                      <w:t>Operations Manager, GSMP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E862FD5" id="Group 14" o:spid="_x0000_s1041" style="position:absolute;left:0;text-align:left;margin-left:23.5pt;margin-top:285.95pt;width:241.75pt;height:79.55pt;z-index:251662336;mso-position-horizontal-relative:page;mso-position-vertical-relative:page" coordsize="30702,10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">
                      <v:shape id="Picture 54" o:spid="_x0000_s1042" type="#_x0000_t75" style="position:absolute;width:9144;height:10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">
                        <v:imagedata r:id="rId28" o:title=""/>
                      </v:shape>
                      <v:shape id="TextBox 27" o:spid="_x0000_s1043" type="#_x0000_t202" style="position:absolute;left:9214;width:21488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" filled="f" stroked="f">
                        <v:textbox style="mso-fit-shape-to-text:t">
                          <w:txbxContent>
                            <w:p w14:paraId="5190B5DA" w14:textId="77777777" w:rsidR="00D6526E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Eileen Harpell</w:t>
                              </w:r>
                            </w:p>
                            <w:p w14:paraId="379D3F5E" w14:textId="77777777" w:rsidR="00D6526E" w:rsidRPr="001B0576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>Operations Manager, GSMP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2B9DDA9A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61D81628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39D6D44F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  <w:p w14:paraId="019BBFB5" w14:textId="77777777" w:rsidR="00D6526E" w:rsidRDefault="00D6526E" w:rsidP="008D4EE2">
            <w:pPr>
              <w:suppressAutoHyphens/>
              <w:jc w:val="both"/>
              <w:rPr>
                <w:b/>
                <w:color w:val="002C6C"/>
                <w:spacing w:val="-5"/>
                <w:sz w:val="24"/>
              </w:rPr>
            </w:pPr>
          </w:p>
        </w:tc>
      </w:tr>
    </w:tbl>
    <w:p w14:paraId="2150D0F0" w14:textId="77777777" w:rsidR="00D6526E" w:rsidRDefault="00D6526E" w:rsidP="00D6526E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346C4BF9" w14:textId="77777777" w:rsidR="00D6526E" w:rsidRDefault="00D6526E" w:rsidP="00D6526E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39AB5F8E" w14:textId="77777777" w:rsidR="00D6526E" w:rsidRDefault="00C964DB" w:rsidP="00D6526E">
      <w:pPr>
        <w:spacing w:before="151"/>
        <w:rPr>
          <w:b/>
          <w:color w:val="F26334"/>
          <w:spacing w:val="-3"/>
          <w:sz w:val="18"/>
          <w:szCs w:val="18"/>
        </w:rPr>
      </w:pPr>
      <w:r>
        <w:rPr>
          <w:b/>
          <w:noProof/>
          <w:color w:val="002C6C"/>
          <w:spacing w:val="-5"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6C4A39D" wp14:editId="2900DE4D">
                <wp:simplePos x="0" y="0"/>
                <wp:positionH relativeFrom="page">
                  <wp:posOffset>3910740</wp:posOffset>
                </wp:positionH>
                <wp:positionV relativeFrom="page">
                  <wp:posOffset>5419572</wp:posOffset>
                </wp:positionV>
                <wp:extent cx="2734997" cy="984885"/>
                <wp:effectExtent l="0" t="0" r="0" b="57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4997" cy="984885"/>
                          <a:chOff x="0" y="0"/>
                          <a:chExt cx="2735584" cy="984885"/>
                        </a:xfrm>
                      </wpg:grpSpPr>
                      <wps:wsp>
                        <wps:cNvPr id="48" name="TextBox 47"/>
                        <wps:cNvSpPr txBox="1"/>
                        <wps:spPr>
                          <a:xfrm>
                            <a:off x="907027" y="0"/>
                            <a:ext cx="1828557" cy="6470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415EAC" w14:textId="77777777" w:rsidR="00D6526E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Eddy Merrill</w:t>
                              </w:r>
                            </w:p>
                            <w:p w14:paraId="4AD9BFBB" w14:textId="77777777" w:rsidR="00D6526E" w:rsidRPr="001B0576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>Operations Analyst, GSMP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8138" t="-2007" r="13494" b="12443"/>
                          <a:stretch/>
                        </pic:blipFill>
                        <pic:spPr>
                          <a:xfrm>
                            <a:off x="0" y="0"/>
                            <a:ext cx="914400" cy="984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6C4A39D" id="Group 20" o:spid="_x0000_s1044" style="position:absolute;margin-left:307.95pt;margin-top:426.75pt;width:215.35pt;height:77.55pt;z-index:251671552;mso-position-horizontal-relative:page;mso-position-vertical-relative:page" coordsize="27355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">
                <v:shape id="TextBox 47" o:spid="_x0000_s1045" type="#_x0000_t202" style="position:absolute;left:9070;width:18285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<v:textbox style="mso-fit-shape-to-text:t">
                    <w:txbxContent>
                      <w:p w14:paraId="34415EAC" w14:textId="77777777" w:rsidR="00D6526E" w:rsidRDefault="00D6526E" w:rsidP="00D6526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hAnsi="Verdana" w:cstheme="minorBidi"/>
                            <w:b/>
                            <w:bCs/>
                            <w:color w:val="002C6C"/>
                            <w:kern w:val="24"/>
                            <w:lang w:val="en-US"/>
                          </w:rPr>
                          <w:t>Eddy Merrill</w:t>
                        </w:r>
                      </w:p>
                      <w:p w14:paraId="4AD9BFBB" w14:textId="77777777" w:rsidR="00D6526E" w:rsidRPr="001B0576" w:rsidRDefault="00D6526E" w:rsidP="00D6526E">
                        <w:pPr>
                          <w:pStyle w:val="NormalWeb"/>
                          <w:spacing w:before="0" w:beforeAutospacing="0" w:after="0" w:afterAutospacing="0"/>
                        </w:pPr>
                        <w:r w:rsidRPr="001B0576">
                          <w:rPr>
                            <w:rFonts w:ascii="Verdana" w:hAnsi="Verdana" w:cstheme="minorBidi"/>
                            <w:color w:val="002C6C"/>
                            <w:kern w:val="24"/>
                            <w:lang w:val="en-US"/>
                          </w:rPr>
                          <w:t>Operations Analyst, GSMP</w:t>
                        </w:r>
                      </w:p>
                    </w:txbxContent>
                  </v:textbox>
                </v:shape>
                <v:shape id="Picture 41" o:spid="_x0000_s1046" type="#_x0000_t75" style="position:absolute;width:9144;height:9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">
                  <v:imagedata r:id="rId30" o:title="" croptop="-1315f" cropbottom="8155f" cropleft="5333f" cropright="8843f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color w:val="002C6C"/>
          <w:spacing w:val="-5"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6F5E2D5" wp14:editId="215CFFD9">
                <wp:simplePos x="0" y="0"/>
                <wp:positionH relativeFrom="page">
                  <wp:posOffset>788469</wp:posOffset>
                </wp:positionH>
                <wp:positionV relativeFrom="page">
                  <wp:posOffset>5379069</wp:posOffset>
                </wp:positionV>
                <wp:extent cx="3070231" cy="99314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231" cy="993140"/>
                          <a:chOff x="0" y="0"/>
                          <a:chExt cx="3070279" cy="993140"/>
                        </a:xfrm>
                      </wpg:grpSpPr>
                      <wps:wsp>
                        <wps:cNvPr id="33" name="TextBox 32"/>
                        <wps:cNvSpPr txBox="1"/>
                        <wps:spPr>
                          <a:xfrm>
                            <a:off x="921405" y="0"/>
                            <a:ext cx="2148874" cy="6470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F524AB" w14:textId="77777777" w:rsidR="00D6526E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Jeanette McVeigh</w:t>
                              </w:r>
                            </w:p>
                            <w:p w14:paraId="278C6161" w14:textId="77777777" w:rsidR="00D6526E" w:rsidRPr="001B0576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>GPC Standards Development Leader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93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F5E2D5" id="Group 19" o:spid="_x0000_s1047" style="position:absolute;margin-left:62.1pt;margin-top:423.55pt;width:241.75pt;height:78.2pt;z-index:251673600;mso-position-horizontal-relative:page;mso-position-vertical-relative:page" coordsize="30702,9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">
                <v:shape id="TextBox 32" o:spid="_x0000_s1048" type="#_x0000_t202" style="position:absolute;left:9214;width:21488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14:paraId="10F524AB" w14:textId="77777777" w:rsidR="00D6526E" w:rsidRDefault="00D6526E" w:rsidP="00D6526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hAnsi="Verdana" w:cstheme="minorBidi"/>
                            <w:b/>
                            <w:bCs/>
                            <w:color w:val="002C6C"/>
                            <w:kern w:val="24"/>
                            <w:lang w:val="en-US"/>
                          </w:rPr>
                          <w:t>Jeanette McVeigh</w:t>
                        </w:r>
                      </w:p>
                      <w:p w14:paraId="278C6161" w14:textId="77777777" w:rsidR="00D6526E" w:rsidRPr="001B0576" w:rsidRDefault="00D6526E" w:rsidP="00D6526E">
                        <w:pPr>
                          <w:pStyle w:val="NormalWeb"/>
                          <w:spacing w:before="0" w:beforeAutospacing="0" w:after="0" w:afterAutospacing="0"/>
                        </w:pPr>
                        <w:r w:rsidRPr="001B0576">
                          <w:rPr>
                            <w:rFonts w:ascii="Verdana" w:hAnsi="Verdana" w:cstheme="minorBidi"/>
                            <w:color w:val="002C6C"/>
                            <w:kern w:val="24"/>
                            <w:lang w:val="en-US"/>
                          </w:rPr>
                          <w:t>GPC Standards Development Leader</w:t>
                        </w:r>
                      </w:p>
                    </w:txbxContent>
                  </v:textbox>
                </v:shape>
                <v:shape id="Picture 33" o:spid="_x0000_s1049" type="#_x0000_t75" style="position:absolute;width:9144;height: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14:paraId="7E7DAB17" w14:textId="77777777" w:rsidR="00D6526E" w:rsidRDefault="00D6526E" w:rsidP="00D6526E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36198FC3" w14:textId="77777777" w:rsidR="00D6526E" w:rsidRDefault="00D6526E" w:rsidP="00D6526E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0DACEFCE" w14:textId="77777777" w:rsidR="00D6526E" w:rsidRDefault="00D6526E" w:rsidP="00D6526E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3E785BA5" w14:textId="77777777" w:rsidR="00D6526E" w:rsidRDefault="00D6526E" w:rsidP="00D6526E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2A60B06B" w14:textId="77777777" w:rsidR="00D6526E" w:rsidRDefault="00C964DB" w:rsidP="00D6526E">
      <w:pPr>
        <w:spacing w:before="151"/>
        <w:rPr>
          <w:b/>
          <w:color w:val="F26334"/>
          <w:spacing w:val="-3"/>
          <w:sz w:val="18"/>
          <w:szCs w:val="18"/>
        </w:rPr>
      </w:pPr>
      <w:r>
        <w:rPr>
          <w:b/>
          <w:noProof/>
          <w:color w:val="F26334"/>
          <w:spacing w:val="-3"/>
          <w:sz w:val="18"/>
          <w:szCs w:val="18"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0CB65B8" wp14:editId="34C1199A">
                <wp:simplePos x="0" y="0"/>
                <wp:positionH relativeFrom="column">
                  <wp:posOffset>3430366</wp:posOffset>
                </wp:positionH>
                <wp:positionV relativeFrom="paragraph">
                  <wp:posOffset>191923</wp:posOffset>
                </wp:positionV>
                <wp:extent cx="3096043" cy="949325"/>
                <wp:effectExtent l="0" t="0" r="0" b="31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043" cy="949325"/>
                          <a:chOff x="0" y="0"/>
                          <a:chExt cx="3096043" cy="949325"/>
                        </a:xfrm>
                      </wpg:grpSpPr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b="13163"/>
                          <a:stretch/>
                        </pic:blipFill>
                        <pic:spPr bwMode="auto">
                          <a:xfrm>
                            <a:off x="0" y="0"/>
                            <a:ext cx="913765" cy="94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TextBox 40"/>
                        <wps:cNvSpPr txBox="1"/>
                        <wps:spPr>
                          <a:xfrm>
                            <a:off x="947203" y="69448"/>
                            <a:ext cx="2148840" cy="6470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E08415" w14:textId="77777777" w:rsidR="00D6526E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John Ryu</w:t>
                              </w:r>
                            </w:p>
                            <w:p w14:paraId="4A37C8C2" w14:textId="77777777" w:rsidR="00D6526E" w:rsidRPr="001B0576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>Director, Standards Development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0CB65B8" id="Group 3" o:spid="_x0000_s1050" style="position:absolute;margin-left:270.1pt;margin-top:15.1pt;width:243.8pt;height:74.75pt;z-index:251669504;mso-width-relative:margin" coordsize="30960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">
                <v:shape id="Picture 24" o:spid="_x0000_s1051" type="#_x0000_t75" style="position:absolute;width:9137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">
                  <v:imagedata r:id="rId34" o:title="" cropbottom="8627f"/>
                </v:shape>
                <v:shape id="TextBox 40" o:spid="_x0000_s1052" type="#_x0000_t202" style="position:absolute;left:9472;top:694;width:2148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14:paraId="12E08415" w14:textId="77777777" w:rsidR="00D6526E" w:rsidRDefault="00D6526E" w:rsidP="00D6526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hAnsi="Verdana" w:cstheme="minorBidi"/>
                            <w:b/>
                            <w:bCs/>
                            <w:color w:val="002C6C"/>
                            <w:kern w:val="24"/>
                            <w:lang w:val="en-US"/>
                          </w:rPr>
                          <w:t>John Ryu</w:t>
                        </w:r>
                      </w:p>
                      <w:p w14:paraId="4A37C8C2" w14:textId="77777777" w:rsidR="00D6526E" w:rsidRPr="001B0576" w:rsidRDefault="00D6526E" w:rsidP="00D6526E">
                        <w:pPr>
                          <w:pStyle w:val="NormalWeb"/>
                          <w:spacing w:before="0" w:beforeAutospacing="0" w:after="0" w:afterAutospacing="0"/>
                        </w:pPr>
                        <w:r w:rsidRPr="001B0576">
                          <w:rPr>
                            <w:rFonts w:ascii="Verdana" w:hAnsi="Verdana" w:cstheme="minorBidi"/>
                            <w:color w:val="002C6C"/>
                            <w:kern w:val="24"/>
                            <w:lang w:val="en-US"/>
                          </w:rPr>
                          <w:t>Director, Standards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5CCCCA" w14:textId="77777777" w:rsidR="00D6526E" w:rsidRDefault="00C964DB" w:rsidP="00D6526E">
      <w:pPr>
        <w:spacing w:before="151"/>
        <w:rPr>
          <w:b/>
          <w:color w:val="F26334"/>
          <w:spacing w:val="-3"/>
          <w:sz w:val="18"/>
          <w:szCs w:val="18"/>
        </w:rPr>
      </w:pPr>
      <w:r>
        <w:rPr>
          <w:b/>
          <w:noProof/>
          <w:color w:val="F26334"/>
          <w:spacing w:val="-3"/>
          <w:sz w:val="18"/>
          <w:szCs w:val="18"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74C9868" wp14:editId="30C08887">
                <wp:simplePos x="0" y="0"/>
                <wp:positionH relativeFrom="page">
                  <wp:posOffset>752733</wp:posOffset>
                </wp:positionH>
                <wp:positionV relativeFrom="page">
                  <wp:posOffset>6734866</wp:posOffset>
                </wp:positionV>
                <wp:extent cx="3070225" cy="91440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225" cy="914400"/>
                          <a:chOff x="0" y="0"/>
                          <a:chExt cx="3070263" cy="91440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t="6944" r="6944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8" name="TextBox 30"/>
                        <wps:cNvSpPr txBox="1"/>
                        <wps:spPr>
                          <a:xfrm>
                            <a:off x="921399" y="0"/>
                            <a:ext cx="2148864" cy="6470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42886A" w14:textId="77777777" w:rsidR="00D6526E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hAnsi="Verdana" w:cstheme="minorBidi"/>
                                  <w:b/>
                                  <w:bCs/>
                                  <w:color w:val="002C6C"/>
                                  <w:kern w:val="24"/>
                                  <w:lang w:val="en-US"/>
                                </w:rPr>
                                <w:t>Greg Rowe</w:t>
                              </w:r>
                            </w:p>
                            <w:p w14:paraId="7378295D" w14:textId="77777777" w:rsidR="00D6526E" w:rsidRPr="001B0576" w:rsidRDefault="00D6526E" w:rsidP="00D6526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B0576">
                                <w:rPr>
                                  <w:rFonts w:ascii="Verdana" w:hAnsi="Verdana" w:cstheme="minorBidi"/>
                                  <w:color w:val="002C6C"/>
                                  <w:kern w:val="24"/>
                                  <w:lang w:val="en-US"/>
                                </w:rPr>
                                <w:t>Director, Standards Development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4C9868" id="Group 22" o:spid="_x0000_s1053" style="position:absolute;margin-left:59.25pt;margin-top:530.3pt;width:241.75pt;height:1in;z-index:251663360;mso-position-horizontal-relative:page;mso-position-vertical-relative:page" coordsize="30702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">
                <v:shape id="Picture 57" o:spid="_x0000_s1054" type="#_x0000_t75" style="position:absolute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">
                  <v:imagedata r:id="rId36" o:title="" croptop="4551f" cropright="4551f"/>
                </v:shape>
                <v:shape id="_x0000_s1055" type="#_x0000_t202" style="position:absolute;left:9213;width:21489;height:6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L+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Rqb&#10;vqQfoNdvAAAA//8DAFBLAQItABQABgAIAAAAIQDb4fbL7gAAAIUBAAATAAAAAAAAAAAAAAAAAAAA&#10;AABbQ29udGVudF9UeXBlc10ueG1sUEsBAi0AFAAGAAgAAAAhAFr0LFu/AAAAFQEAAAsAAAAAAAAA&#10;AAAAAAAAHwEAAF9yZWxzLy5yZWxzUEsBAi0AFAAGAAgAAAAhAKKf0v6+AAAA2wAAAA8AAAAAAAAA&#10;AAAAAAAABwIAAGRycy9kb3ducmV2LnhtbFBLBQYAAAAAAwADALcAAADyAgAAAAA=&#10;" filled="f" stroked="f">
                  <v:textbox style="mso-fit-shape-to-text:t">
                    <w:txbxContent>
                      <w:p w14:paraId="6042886A" w14:textId="77777777" w:rsidR="00D6526E" w:rsidRDefault="00D6526E" w:rsidP="00D6526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hAnsi="Verdana" w:cstheme="minorBidi"/>
                            <w:b/>
                            <w:bCs/>
                            <w:color w:val="002C6C"/>
                            <w:kern w:val="24"/>
                            <w:lang w:val="en-US"/>
                          </w:rPr>
                          <w:t>Greg Rowe</w:t>
                        </w:r>
                      </w:p>
                      <w:p w14:paraId="7378295D" w14:textId="77777777" w:rsidR="00D6526E" w:rsidRPr="001B0576" w:rsidRDefault="00D6526E" w:rsidP="00D6526E">
                        <w:pPr>
                          <w:pStyle w:val="NormalWeb"/>
                          <w:spacing w:before="0" w:beforeAutospacing="0" w:after="0" w:afterAutospacing="0"/>
                        </w:pPr>
                        <w:r w:rsidRPr="001B0576">
                          <w:rPr>
                            <w:rFonts w:ascii="Verdana" w:hAnsi="Verdana" w:cstheme="minorBidi"/>
                            <w:color w:val="002C6C"/>
                            <w:kern w:val="24"/>
                            <w:lang w:val="en-US"/>
                          </w:rPr>
                          <w:t>Director, Standards Development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5294C02" w14:textId="77777777" w:rsidR="00D6526E" w:rsidRDefault="00D6526E" w:rsidP="00D6526E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0C55AE6A" w14:textId="77777777" w:rsidR="00D6526E" w:rsidRDefault="00D6526E" w:rsidP="00D6526E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4E10C923" w14:textId="77777777" w:rsidR="00D6526E" w:rsidRDefault="00D6526E" w:rsidP="00D6526E">
      <w:pPr>
        <w:spacing w:before="151"/>
        <w:rPr>
          <w:b/>
          <w:color w:val="F26334"/>
          <w:spacing w:val="-3"/>
          <w:sz w:val="18"/>
          <w:szCs w:val="18"/>
        </w:rPr>
      </w:pPr>
    </w:p>
    <w:p w14:paraId="75011921" w14:textId="77777777" w:rsidR="00D6526E" w:rsidRDefault="00D6526E" w:rsidP="00D6526E">
      <w:pPr>
        <w:rPr>
          <w:b/>
          <w:color w:val="F26334"/>
          <w:spacing w:val="-3"/>
          <w:sz w:val="18"/>
          <w:szCs w:val="18"/>
        </w:rPr>
      </w:pPr>
    </w:p>
    <w:p w14:paraId="462E09E3" w14:textId="77777777" w:rsidR="00D6526E" w:rsidRDefault="00D6526E" w:rsidP="00D6526E">
      <w:pPr>
        <w:rPr>
          <w:b/>
          <w:color w:val="F26334"/>
          <w:spacing w:val="-3"/>
          <w:sz w:val="18"/>
          <w:szCs w:val="18"/>
        </w:rPr>
      </w:pPr>
    </w:p>
    <w:p w14:paraId="6F3E2FE4" w14:textId="77777777" w:rsidR="00D6526E" w:rsidRDefault="00C964DB" w:rsidP="00C964DB">
      <w:pPr>
        <w:rPr>
          <w:b/>
          <w:color w:val="F26334"/>
          <w:spacing w:val="-3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E39E33" wp14:editId="7D8918B7">
                <wp:simplePos x="0" y="0"/>
                <wp:positionH relativeFrom="column">
                  <wp:posOffset>1244600</wp:posOffset>
                </wp:positionH>
                <wp:positionV relativeFrom="paragraph">
                  <wp:posOffset>74930</wp:posOffset>
                </wp:positionV>
                <wp:extent cx="2148205" cy="647065"/>
                <wp:effectExtent l="0" t="0" r="0" b="0"/>
                <wp:wrapNone/>
                <wp:docPr id="4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205" cy="647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D38280" w14:textId="77777777" w:rsidR="00D6526E" w:rsidRDefault="00D6526E" w:rsidP="00D6526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Verdana" w:hAnsi="Verdana" w:cstheme="minorBidi"/>
                                <w:b/>
                                <w:bCs/>
                                <w:color w:val="002C6C"/>
                                <w:kern w:val="24"/>
                                <w:lang w:val="en-US"/>
                              </w:rPr>
                              <w:t>Tasha Wiehe</w:t>
                            </w:r>
                          </w:p>
                          <w:p w14:paraId="724256CB" w14:textId="77777777" w:rsidR="00D6526E" w:rsidRPr="001B0576" w:rsidRDefault="00D6526E" w:rsidP="00D6526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1B0576">
                              <w:rPr>
                                <w:rFonts w:ascii="Verdana" w:hAnsi="Verdana" w:cstheme="minorBidi"/>
                                <w:color w:val="002C6C"/>
                                <w:kern w:val="24"/>
                                <w:lang w:val="en-US"/>
                              </w:rPr>
                              <w:t>Director, Standards Development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E39E33" id="TextBox 30" o:spid="_x0000_s1056" type="#_x0000_t202" style="position:absolute;margin-left:98pt;margin-top:5.9pt;width:169.15pt;height:50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" filled="f" stroked="f">
                <v:textbox style="mso-fit-shape-to-text:t">
                  <w:txbxContent>
                    <w:p w14:paraId="69D38280" w14:textId="77777777" w:rsidR="00D6526E" w:rsidRDefault="00D6526E" w:rsidP="00D6526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Verdana" w:hAnsi="Verdana" w:cstheme="minorBidi"/>
                          <w:b/>
                          <w:bCs/>
                          <w:color w:val="002C6C"/>
                          <w:kern w:val="24"/>
                          <w:lang w:val="en-US"/>
                        </w:rPr>
                        <w:t>Tasha Wiehe</w:t>
                      </w:r>
                    </w:p>
                    <w:p w14:paraId="724256CB" w14:textId="77777777" w:rsidR="00D6526E" w:rsidRPr="001B0576" w:rsidRDefault="00D6526E" w:rsidP="00D6526E">
                      <w:pPr>
                        <w:pStyle w:val="NormalWeb"/>
                        <w:spacing w:before="0" w:beforeAutospacing="0" w:after="0" w:afterAutospacing="0"/>
                      </w:pPr>
                      <w:r w:rsidRPr="001B0576">
                        <w:rPr>
                          <w:rFonts w:ascii="Verdana" w:hAnsi="Verdana" w:cstheme="minorBidi"/>
                          <w:color w:val="002C6C"/>
                          <w:kern w:val="24"/>
                          <w:lang w:val="en-US"/>
                        </w:rPr>
                        <w:t>Director, Standards Development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61D1C12C" wp14:editId="48A48960">
            <wp:simplePos x="0" y="0"/>
            <wp:positionH relativeFrom="column">
              <wp:posOffset>198192</wp:posOffset>
            </wp:positionH>
            <wp:positionV relativeFrom="paragraph">
              <wp:posOffset>58453</wp:posOffset>
            </wp:positionV>
            <wp:extent cx="962025" cy="915670"/>
            <wp:effectExtent l="0" t="0" r="9525" b="0"/>
            <wp:wrapThrough wrapText="bothSides">
              <wp:wrapPolygon edited="0">
                <wp:start x="0" y="0"/>
                <wp:lineTo x="0" y="21121"/>
                <wp:lineTo x="21386" y="21121"/>
                <wp:lineTo x="2138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02348" w14:textId="77777777" w:rsidR="00D6526E" w:rsidRDefault="00D6526E" w:rsidP="00D6526E">
      <w:pPr>
        <w:rPr>
          <w:b/>
          <w:color w:val="F26334"/>
          <w:spacing w:val="-3"/>
          <w:sz w:val="18"/>
          <w:szCs w:val="18"/>
        </w:rPr>
      </w:pPr>
    </w:p>
    <w:p w14:paraId="491658E6" w14:textId="77777777" w:rsidR="00D6526E" w:rsidRPr="004810B5" w:rsidRDefault="00D6526E" w:rsidP="00D6526E">
      <w:pPr>
        <w:rPr>
          <w:b/>
          <w:color w:val="F26334"/>
          <w:spacing w:val="-3"/>
          <w:sz w:val="18"/>
          <w:szCs w:val="18"/>
        </w:rPr>
      </w:pPr>
      <w:r>
        <w:rPr>
          <w:noProof/>
          <w:lang w:val="en-GB" w:eastAsia="en-GB"/>
        </w:rPr>
        <w:t xml:space="preserve">     </w:t>
      </w:r>
    </w:p>
    <w:p w14:paraId="795D3DED" w14:textId="77777777" w:rsidR="00D6526E" w:rsidRPr="009514B7" w:rsidRDefault="00D6526E" w:rsidP="009514B7"/>
    <w:sectPr w:rsidR="00D6526E" w:rsidRPr="009514B7" w:rsidSect="00C964DB">
      <w:footerReference w:type="even" r:id="rId38"/>
      <w:footerReference w:type="default" r:id="rId39"/>
      <w:headerReference w:type="first" r:id="rId40"/>
      <w:pgSz w:w="11909" w:h="16834" w:code="9"/>
      <w:pgMar w:top="540" w:right="850" w:bottom="270" w:left="850" w:header="2549" w:footer="56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1986F0" w14:textId="77777777" w:rsidR="00CC3362" w:rsidRDefault="00CC3362" w:rsidP="00443F98">
      <w:r>
        <w:separator/>
      </w:r>
    </w:p>
  </w:endnote>
  <w:endnote w:type="continuationSeparator" w:id="0">
    <w:p w14:paraId="03475514" w14:textId="77777777" w:rsidR="00CC3362" w:rsidRDefault="00CC3362" w:rsidP="00443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PMincho">
    <w:altName w:val="ＭＳ Ｐ明朝"/>
    <w:charset w:val="80"/>
    <w:family w:val="roman"/>
    <w:pitch w:val="variable"/>
    <w:sig w:usb0="E00002FF" w:usb1="6AC7FDFB" w:usb2="08000012" w:usb3="00000000" w:csb0="0002009F" w:csb1="00000000"/>
  </w:font>
  <w:font w:name="Gotham Office">
    <w:altName w:val="Times New Roman"/>
    <w:charset w:val="00"/>
    <w:family w:val="auto"/>
    <w:pitch w:val="variable"/>
    <w:sig w:usb0="00000001" w:usb1="4000005B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DAD27" w14:textId="77777777" w:rsidR="00C55F0C" w:rsidRDefault="00C55F0C" w:rsidP="003946A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8874FA" w14:textId="77777777" w:rsidR="00C55F0C" w:rsidRDefault="00C55F0C" w:rsidP="00D800F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000" w:type="pct"/>
      <w:tblBorders>
        <w:top w:val="single" w:sz="4" w:space="0" w:color="B1B3B3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23"/>
      <w:gridCol w:w="3393"/>
      <w:gridCol w:w="3393"/>
    </w:tblGrid>
    <w:tr w:rsidR="00C55F0C" w14:paraId="63C5475D" w14:textId="77777777" w:rsidTr="00AD4CAC">
      <w:trPr>
        <w:cantSplit/>
        <w:trHeight w:hRule="exact" w:val="1022"/>
      </w:trPr>
      <w:tc>
        <w:tcPr>
          <w:tcW w:w="1676" w:type="pct"/>
          <w:tcMar>
            <w:left w:w="0" w:type="dxa"/>
            <w:right w:w="0" w:type="dxa"/>
          </w:tcMar>
          <w:vAlign w:val="bottom"/>
        </w:tcPr>
        <w:p w14:paraId="0D4A8F98" w14:textId="77777777" w:rsidR="00C55F0C" w:rsidRDefault="00AD4CAC" w:rsidP="00340DAE">
          <w:pPr>
            <w:pStyle w:val="Footer"/>
            <w:ind w:right="357"/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67456" behindDoc="0" locked="0" layoutInCell="1" allowOverlap="0" wp14:anchorId="754B5147" wp14:editId="657A0A06">
                <wp:simplePos x="0" y="0"/>
                <wp:positionH relativeFrom="margin">
                  <wp:align>left</wp:align>
                </wp:positionH>
                <wp:positionV relativeFrom="margin">
                  <wp:posOffset>180340</wp:posOffset>
                </wp:positionV>
                <wp:extent cx="1900800" cy="558000"/>
                <wp:effectExtent l="0" t="0" r="0" b="0"/>
                <wp:wrapNone/>
                <wp:docPr id="38" name="LogoHeaderPrim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PT_and_Word_Logo_GS1_Global_Offic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0800" cy="5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62" w:type="pct"/>
          <w:tcMar>
            <w:left w:w="0" w:type="dxa"/>
            <w:right w:w="0" w:type="dxa"/>
          </w:tcMar>
          <w:vAlign w:val="bottom"/>
        </w:tcPr>
        <w:p w14:paraId="00736708" w14:textId="77777777" w:rsidR="00C55F0C" w:rsidRDefault="00C55F0C" w:rsidP="00FA60AB">
          <w:pPr>
            <w:pStyle w:val="Footer"/>
            <w:ind w:right="357"/>
            <w:jc w:val="center"/>
          </w:pPr>
        </w:p>
      </w:tc>
      <w:tc>
        <w:tcPr>
          <w:tcW w:w="1662" w:type="pct"/>
          <w:tcMar>
            <w:left w:w="0" w:type="dxa"/>
            <w:right w:w="0" w:type="dxa"/>
          </w:tcMar>
          <w:vAlign w:val="bottom"/>
        </w:tcPr>
        <w:p w14:paraId="664442D8" w14:textId="2A18DDF5" w:rsidR="00C55F0C" w:rsidRPr="00FA60AB" w:rsidRDefault="00C55F0C" w:rsidP="00327B4F">
          <w:pPr>
            <w:pStyle w:val="Footer"/>
            <w:jc w:val="right"/>
            <w:rPr>
              <w:sz w:val="14"/>
              <w:szCs w:val="14"/>
            </w:rPr>
          </w:pPr>
          <w:r w:rsidRPr="00FA60AB">
            <w:rPr>
              <w:sz w:val="14"/>
              <w:szCs w:val="14"/>
            </w:rPr>
            <w:fldChar w:fldCharType="begin"/>
          </w:r>
          <w:r w:rsidRPr="00FA60AB">
            <w:rPr>
              <w:sz w:val="14"/>
              <w:szCs w:val="14"/>
            </w:rPr>
            <w:instrText xml:space="preserve"> PAGE   \* MERGEFORMAT </w:instrText>
          </w:r>
          <w:r w:rsidRPr="00FA60AB">
            <w:rPr>
              <w:sz w:val="14"/>
              <w:szCs w:val="14"/>
            </w:rPr>
            <w:fldChar w:fldCharType="separate"/>
          </w:r>
          <w:r w:rsidR="005F33D3">
            <w:rPr>
              <w:noProof/>
              <w:sz w:val="14"/>
              <w:szCs w:val="14"/>
            </w:rPr>
            <w:t>2</w:t>
          </w:r>
          <w:r w:rsidRPr="00FA60AB">
            <w:rPr>
              <w:sz w:val="14"/>
              <w:szCs w:val="14"/>
            </w:rPr>
            <w:fldChar w:fldCharType="end"/>
          </w:r>
        </w:p>
      </w:tc>
    </w:tr>
  </w:tbl>
  <w:p w14:paraId="224F997F" w14:textId="77777777" w:rsidR="00C55F0C" w:rsidRPr="00802708" w:rsidRDefault="00C55F0C" w:rsidP="00D800FE">
    <w:pPr>
      <w:pStyle w:val="Footer"/>
      <w:ind w:right="36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AAB97C" w14:textId="77777777" w:rsidR="00CC3362" w:rsidRDefault="00CC3362" w:rsidP="00443F98">
      <w:r>
        <w:separator/>
      </w:r>
    </w:p>
  </w:footnote>
  <w:footnote w:type="continuationSeparator" w:id="0">
    <w:p w14:paraId="2E1701F2" w14:textId="77777777" w:rsidR="00CC3362" w:rsidRDefault="00CC3362" w:rsidP="00443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B4165" w14:textId="77777777" w:rsidR="00C55F0C" w:rsidRPr="001E44CD" w:rsidRDefault="001E44CD" w:rsidP="001E44CD">
    <w:pPr>
      <w:rPr>
        <w:rFonts w:cs="Times New Roman"/>
        <w:color w:val="58595B"/>
        <w:sz w:val="24"/>
      </w:rPr>
    </w:pPr>
    <w:r>
      <w:rPr>
        <w:color w:val="58595B"/>
        <w:sz w:val="24"/>
      </w:rPr>
      <w:t xml:space="preserve"> </w:t>
    </w:r>
    <w:r w:rsidRPr="00CF44E0">
      <w:rPr>
        <w:color w:val="58595B"/>
        <w:sz w:val="24"/>
      </w:rPr>
      <w:t>201</w:t>
    </w:r>
    <w:r>
      <w:rPr>
        <w:color w:val="58595B"/>
        <w:sz w:val="24"/>
      </w:rPr>
      <w:t>8</w:t>
    </w:r>
    <w:r w:rsidRPr="00CF44E0">
      <w:rPr>
        <w:color w:val="58595B"/>
        <w:sz w:val="24"/>
      </w:rPr>
      <w:t xml:space="preserve"> </w:t>
    </w:r>
    <w:r>
      <w:rPr>
        <w:color w:val="58595B"/>
        <w:sz w:val="24"/>
      </w:rPr>
      <w:t xml:space="preserve">Year-end </w:t>
    </w:r>
    <w:r w:rsidRPr="00F45641">
      <w:rPr>
        <w:rFonts w:cs="Times New Roman"/>
        <w:color w:val="58595B"/>
        <w:sz w:val="24"/>
      </w:rPr>
      <w:t>Executive Summary</w:t>
    </w:r>
    <w:r w:rsidR="00C55F0C">
      <w:rPr>
        <w:noProof/>
        <w:lang w:val="en-GB" w:eastAsia="en-GB"/>
      </w:rPr>
      <w:drawing>
        <wp:anchor distT="0" distB="0" distL="114300" distR="114300" simplePos="0" relativeHeight="251663360" behindDoc="1" locked="1" layoutInCell="1" allowOverlap="1" wp14:anchorId="4ED77981" wp14:editId="7ECE66A1">
          <wp:simplePos x="542925" y="457200"/>
          <wp:positionH relativeFrom="margin">
            <wp:align>right</wp:align>
          </wp:positionH>
          <wp:positionV relativeFrom="page">
            <wp:posOffset>824230</wp:posOffset>
          </wp:positionV>
          <wp:extent cx="1967400" cy="106200"/>
          <wp:effectExtent l="0" t="0" r="0" b="8255"/>
          <wp:wrapTight wrapText="bothSides">
            <wp:wrapPolygon edited="0">
              <wp:start x="0" y="0"/>
              <wp:lineTo x="0" y="19401"/>
              <wp:lineTo x="1464" y="19401"/>
              <wp:lineTo x="21335" y="19401"/>
              <wp:lineTo x="21335" y="0"/>
              <wp:lineTo x="19034" y="0"/>
              <wp:lineTo x="0" y="0"/>
            </wp:wrapPolygon>
          </wp:wrapTight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S1_Tagline_Only_Large_RBG_2014-12-1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7400" cy="106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5F0C">
      <w:rPr>
        <w:noProof/>
        <w:lang w:val="en-GB" w:eastAsia="en-GB"/>
      </w:rPr>
      <w:drawing>
        <wp:anchor distT="0" distB="0" distL="114300" distR="114300" simplePos="0" relativeHeight="251662336" behindDoc="0" locked="1" layoutInCell="1" allowOverlap="1" wp14:anchorId="00465586" wp14:editId="254B9899">
          <wp:simplePos x="0" y="0"/>
          <wp:positionH relativeFrom="page">
            <wp:posOffset>532765</wp:posOffset>
          </wp:positionH>
          <wp:positionV relativeFrom="page">
            <wp:posOffset>396240</wp:posOffset>
          </wp:positionV>
          <wp:extent cx="2891160" cy="848520"/>
          <wp:effectExtent l="0" t="0" r="0" b="8890"/>
          <wp:wrapNone/>
          <wp:docPr id="43" name="LogoHeaderFirst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GSGL0011_D08_PPT_Logo_Utopi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1160" cy="8485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07E4E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B3E3F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F422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9069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AC228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14BC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1284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526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3CD6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A0A31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036E7"/>
    <w:multiLevelType w:val="hybridMultilevel"/>
    <w:tmpl w:val="FF146000"/>
    <w:lvl w:ilvl="0" w:tplc="952AF29A">
      <w:start w:val="1"/>
      <w:numFmt w:val="bullet"/>
      <w:lvlText w:val="■"/>
      <w:lvlJc w:val="left"/>
      <w:pPr>
        <w:ind w:left="360" w:hanging="360"/>
      </w:pPr>
      <w:rPr>
        <w:rFonts w:ascii="Times New Roman" w:eastAsia="Times New Roman" w:hAnsi="Times New Roman" w:hint="default"/>
        <w:color w:val="F26334"/>
        <w:sz w:val="18"/>
        <w:szCs w:val="18"/>
        <w:u w:color="9E5297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AE5952"/>
    <w:multiLevelType w:val="multilevel"/>
    <w:tmpl w:val="CCCC57BC"/>
    <w:lvl w:ilvl="0">
      <w:start w:val="1"/>
      <w:numFmt w:val="bullet"/>
      <w:lvlText w:val=""/>
      <w:lvlJc w:val="left"/>
      <w:pPr>
        <w:ind w:left="1080" w:hanging="360"/>
      </w:pPr>
      <w:rPr>
        <w:rFonts w:ascii="Verdana" w:hAnsi="Verdana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064079"/>
    <w:multiLevelType w:val="multilevel"/>
    <w:tmpl w:val="27F8CDB8"/>
    <w:lvl w:ilvl="0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color w:val="F2633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A06B7A"/>
    <w:multiLevelType w:val="hybridMultilevel"/>
    <w:tmpl w:val="E9282AD2"/>
    <w:lvl w:ilvl="0" w:tplc="3BE05D2E">
      <w:start w:val="1"/>
      <w:numFmt w:val="bullet"/>
      <w:pStyle w:val="GS1BListBullet2"/>
      <w:lvlText w:val="-"/>
      <w:lvlJc w:val="left"/>
      <w:pPr>
        <w:ind w:left="720" w:hanging="360"/>
      </w:pPr>
      <w:rPr>
        <w:rFonts w:ascii="Verdana" w:hAnsi="Verdana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8B1D36"/>
    <w:multiLevelType w:val="hybridMultilevel"/>
    <w:tmpl w:val="CCCC57BC"/>
    <w:lvl w:ilvl="0" w:tplc="4A389AD4">
      <w:start w:val="1"/>
      <w:numFmt w:val="bullet"/>
      <w:lvlText w:val=""/>
      <w:lvlJc w:val="left"/>
      <w:pPr>
        <w:ind w:left="1080" w:hanging="360"/>
      </w:pPr>
      <w:rPr>
        <w:rFonts w:ascii="Verdana" w:hAnsi="Verdana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487009"/>
    <w:multiLevelType w:val="hybridMultilevel"/>
    <w:tmpl w:val="E5F0D83A"/>
    <w:lvl w:ilvl="0" w:tplc="606EB69C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BB25CC"/>
    <w:multiLevelType w:val="hybridMultilevel"/>
    <w:tmpl w:val="E11A2E74"/>
    <w:lvl w:ilvl="0" w:tplc="96BA0B9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B24AC"/>
    <w:multiLevelType w:val="hybridMultilevel"/>
    <w:tmpl w:val="098219AA"/>
    <w:lvl w:ilvl="0" w:tplc="CAE6507E">
      <w:start w:val="1"/>
      <w:numFmt w:val="bullet"/>
      <w:lvlText w:val="■"/>
      <w:lvlJc w:val="left"/>
      <w:pPr>
        <w:ind w:left="720" w:hanging="360"/>
      </w:pPr>
      <w:rPr>
        <w:rFonts w:ascii="Verdana" w:hAnsi="Verdana" w:hint="default"/>
        <w:color w:val="F2633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C2104"/>
    <w:multiLevelType w:val="hybridMultilevel"/>
    <w:tmpl w:val="0C38FD22"/>
    <w:lvl w:ilvl="0" w:tplc="BCB4C84C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color w:val="F263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77401"/>
    <w:multiLevelType w:val="hybridMultilevel"/>
    <w:tmpl w:val="4FD069EA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0" w15:restartNumberingAfterBreak="0">
    <w:nsid w:val="49B9783B"/>
    <w:multiLevelType w:val="hybridMultilevel"/>
    <w:tmpl w:val="26922DB0"/>
    <w:lvl w:ilvl="0" w:tplc="2DBAC3D4">
      <w:start w:val="1"/>
      <w:numFmt w:val="bullet"/>
      <w:pStyle w:val="ListBullet2"/>
      <w:lvlText w:val="-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963FBF"/>
    <w:multiLevelType w:val="multilevel"/>
    <w:tmpl w:val="098219AA"/>
    <w:lvl w:ilvl="0">
      <w:start w:val="1"/>
      <w:numFmt w:val="bullet"/>
      <w:lvlText w:val="■"/>
      <w:lvlJc w:val="left"/>
      <w:pPr>
        <w:ind w:left="720" w:hanging="360"/>
      </w:pPr>
      <w:rPr>
        <w:rFonts w:ascii="Verdana" w:hAnsi="Verdana" w:hint="default"/>
        <w:color w:val="F26334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B14BB9"/>
    <w:multiLevelType w:val="multilevel"/>
    <w:tmpl w:val="6902CC40"/>
    <w:lvl w:ilvl="0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color w:val="F26334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4F7BE3"/>
    <w:multiLevelType w:val="hybridMultilevel"/>
    <w:tmpl w:val="F4E47078"/>
    <w:lvl w:ilvl="0" w:tplc="807815EE">
      <w:start w:val="1"/>
      <w:numFmt w:val="bullet"/>
      <w:pStyle w:val="GS1BListBullet3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0A2107E"/>
    <w:multiLevelType w:val="hybridMultilevel"/>
    <w:tmpl w:val="98DE2AE2"/>
    <w:lvl w:ilvl="0" w:tplc="5F1C07F0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color w:val="F26334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6375E"/>
    <w:multiLevelType w:val="hybridMultilevel"/>
    <w:tmpl w:val="95600AE8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6" w15:restartNumberingAfterBreak="0">
    <w:nsid w:val="55B83407"/>
    <w:multiLevelType w:val="hybridMultilevel"/>
    <w:tmpl w:val="8F202104"/>
    <w:lvl w:ilvl="0" w:tplc="F880D92C">
      <w:start w:val="1"/>
      <w:numFmt w:val="bullet"/>
      <w:pStyle w:val="ListBullet"/>
      <w:lvlText w:val="■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851E2F"/>
    <w:multiLevelType w:val="hybridMultilevel"/>
    <w:tmpl w:val="494EC57C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8" w15:restartNumberingAfterBreak="0">
    <w:nsid w:val="5BA8142D"/>
    <w:multiLevelType w:val="hybridMultilevel"/>
    <w:tmpl w:val="19344F4E"/>
    <w:lvl w:ilvl="0" w:tplc="FBF6A3D4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Verdana" w:hAnsi="Verdana" w:cs="Times New Roman" w:hint="default"/>
        <w:b w:val="0"/>
        <w:bCs w:val="0"/>
        <w:i w:val="0"/>
        <w:iCs w:val="0"/>
        <w:color w:val="F26334"/>
        <w:sz w:val="18"/>
        <w:szCs w:val="18"/>
      </w:rPr>
    </w:lvl>
    <w:lvl w:ilvl="1" w:tplc="F5EAC538">
      <w:start w:val="1"/>
      <w:numFmt w:val="bullet"/>
      <w:pStyle w:val="BodyTextFirstIndent"/>
      <w:lvlText w:val="-"/>
      <w:lvlJc w:val="left"/>
      <w:pPr>
        <w:ind w:left="5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9" w15:restartNumberingAfterBreak="0">
    <w:nsid w:val="5C9B78DD"/>
    <w:multiLevelType w:val="hybridMultilevel"/>
    <w:tmpl w:val="EF4AA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0291C"/>
    <w:multiLevelType w:val="multilevel"/>
    <w:tmpl w:val="4648B3E8"/>
    <w:lvl w:ilvl="0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F29DF"/>
    <w:multiLevelType w:val="hybridMultilevel"/>
    <w:tmpl w:val="A1862F04"/>
    <w:lvl w:ilvl="0" w:tplc="DC7AEA0E">
      <w:start w:val="1"/>
      <w:numFmt w:val="bullet"/>
      <w:pStyle w:val="GS1BList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9A4E9B"/>
    <w:multiLevelType w:val="hybridMultilevel"/>
    <w:tmpl w:val="C0F06BF2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3" w15:restartNumberingAfterBreak="0">
    <w:nsid w:val="6BC24646"/>
    <w:multiLevelType w:val="hybridMultilevel"/>
    <w:tmpl w:val="A3E62528"/>
    <w:lvl w:ilvl="0" w:tplc="DB9CB240">
      <w:start w:val="1"/>
      <w:numFmt w:val="bullet"/>
      <w:lvlText w:val=""/>
      <w:lvlJc w:val="left"/>
      <w:pPr>
        <w:tabs>
          <w:tab w:val="num" w:pos="1224"/>
        </w:tabs>
        <w:ind w:left="1224" w:hanging="360"/>
      </w:pPr>
      <w:rPr>
        <w:rFonts w:ascii="Symbol" w:hAnsi="Symbol" w:cs="Times New Roman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2417C"/>
    <w:multiLevelType w:val="hybridMultilevel"/>
    <w:tmpl w:val="79567EF6"/>
    <w:lvl w:ilvl="0" w:tplc="1CB8FEB8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06374F"/>
    <w:multiLevelType w:val="hybridMultilevel"/>
    <w:tmpl w:val="9D66C3DC"/>
    <w:lvl w:ilvl="0" w:tplc="952AF29A">
      <w:start w:val="1"/>
      <w:numFmt w:val="bullet"/>
      <w:lvlText w:val="■"/>
      <w:lvlJc w:val="left"/>
      <w:pPr>
        <w:ind w:left="360" w:hanging="360"/>
      </w:pPr>
      <w:rPr>
        <w:rFonts w:ascii="Times New Roman" w:eastAsia="Times New Roman" w:hAnsi="Times New Roman" w:hint="default"/>
        <w:color w:val="F26334"/>
        <w:sz w:val="18"/>
        <w:szCs w:val="18"/>
      </w:rPr>
    </w:lvl>
    <w:lvl w:ilvl="1" w:tplc="8104F23C">
      <w:start w:val="1"/>
      <w:numFmt w:val="bullet"/>
      <w:lvlText w:val="‒"/>
      <w:lvlJc w:val="left"/>
      <w:pPr>
        <w:ind w:left="1080" w:hanging="360"/>
      </w:pPr>
      <w:rPr>
        <w:rFonts w:ascii="Verdana" w:hAnsi="Verdana" w:hint="default"/>
        <w:u w:color="9E5297" w:themeColor="accent6" w:themeShade="BF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01204E"/>
    <w:multiLevelType w:val="hybridMultilevel"/>
    <w:tmpl w:val="425899E6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36"/>
  </w:num>
  <w:num w:numId="2">
    <w:abstractNumId w:val="19"/>
  </w:num>
  <w:num w:numId="3">
    <w:abstractNumId w:val="25"/>
  </w:num>
  <w:num w:numId="4">
    <w:abstractNumId w:val="27"/>
  </w:num>
  <w:num w:numId="5">
    <w:abstractNumId w:val="32"/>
  </w:num>
  <w:num w:numId="6">
    <w:abstractNumId w:val="16"/>
  </w:num>
  <w:num w:numId="7">
    <w:abstractNumId w:val="33"/>
  </w:num>
  <w:num w:numId="8">
    <w:abstractNumId w:val="28"/>
  </w:num>
  <w:num w:numId="9">
    <w:abstractNumId w:val="33"/>
    <w:lvlOverride w:ilvl="0">
      <w:startOverride w:val="1"/>
    </w:lvlOverride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8"/>
  </w:num>
  <w:num w:numId="21">
    <w:abstractNumId w:val="17"/>
  </w:num>
  <w:num w:numId="22">
    <w:abstractNumId w:val="21"/>
  </w:num>
  <w:num w:numId="23">
    <w:abstractNumId w:val="24"/>
  </w:num>
  <w:num w:numId="24">
    <w:abstractNumId w:val="12"/>
  </w:num>
  <w:num w:numId="25">
    <w:abstractNumId w:val="15"/>
  </w:num>
  <w:num w:numId="26">
    <w:abstractNumId w:val="22"/>
  </w:num>
  <w:num w:numId="27">
    <w:abstractNumId w:val="20"/>
  </w:num>
  <w:num w:numId="28">
    <w:abstractNumId w:val="30"/>
  </w:num>
  <w:num w:numId="29">
    <w:abstractNumId w:val="26"/>
  </w:num>
  <w:num w:numId="30">
    <w:abstractNumId w:val="14"/>
  </w:num>
  <w:num w:numId="31">
    <w:abstractNumId w:val="11"/>
  </w:num>
  <w:num w:numId="32">
    <w:abstractNumId w:val="34"/>
  </w:num>
  <w:num w:numId="33">
    <w:abstractNumId w:val="31"/>
  </w:num>
  <w:num w:numId="34">
    <w:abstractNumId w:val="13"/>
  </w:num>
  <w:num w:numId="35">
    <w:abstractNumId w:val="23"/>
  </w:num>
  <w:num w:numId="36">
    <w:abstractNumId w:val="29"/>
  </w:num>
  <w:num w:numId="37">
    <w:abstractNumId w:val="35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fr-B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formsDesign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lnCaptionSpFigureExists" w:val="True"/>
    <w:docVar w:name="blnCaptionSpTableExists" w:val="True"/>
    <w:docVar w:name="CaptionFigureChapStyleLevel" w:val="1"/>
    <w:docVar w:name="CaptionFigureIncludeChapNum" w:val="0"/>
    <w:docVar w:name="CaptionFigureNumberStyle" w:val="0"/>
    <w:docVar w:name="CaptionFigurePosition" w:val="1"/>
    <w:docVar w:name="CaptionFigureSeparator" w:val="0"/>
    <w:docVar w:name="CaptionSpFigureChapStyleLevel" w:val="9"/>
    <w:docVar w:name="CaptionSpFigureIncludeChapNum" w:val="-1"/>
    <w:docVar w:name="CaptionSpFigureNumberStyle" w:val="0"/>
    <w:docVar w:name="CaptionSpFigurePosition" w:val="0"/>
    <w:docVar w:name="CaptionSpFigureSeparator" w:val="0"/>
    <w:docVar w:name="CaptionSpTableChapStyleLevel" w:val="9"/>
    <w:docVar w:name="CaptionSpTableIncludeChapNum" w:val="-1"/>
    <w:docVar w:name="CaptionSpTableNumberStyle" w:val="0"/>
    <w:docVar w:name="CaptionSpTablePosition" w:val="0"/>
    <w:docVar w:name="CaptionSpTableSeparator" w:val="0"/>
    <w:docVar w:name="CaptionTableChapStyleLevel" w:val="1"/>
    <w:docVar w:name="CaptionTableIncludeChapNum" w:val="0"/>
    <w:docVar w:name="CaptionTableNumberStyle" w:val="0"/>
    <w:docVar w:name="CaptionTablePosition" w:val="0"/>
    <w:docVar w:name="CaptionTableSeparator" w:val="0"/>
  </w:docVars>
  <w:rsids>
    <w:rsidRoot w:val="00D6526E"/>
    <w:rsid w:val="00000752"/>
    <w:rsid w:val="0001359C"/>
    <w:rsid w:val="00043C00"/>
    <w:rsid w:val="00046B32"/>
    <w:rsid w:val="00054108"/>
    <w:rsid w:val="00085054"/>
    <w:rsid w:val="00087A49"/>
    <w:rsid w:val="000A16B4"/>
    <w:rsid w:val="000C5298"/>
    <w:rsid w:val="000C71F2"/>
    <w:rsid w:val="000D70CB"/>
    <w:rsid w:val="00114DA2"/>
    <w:rsid w:val="00155C3F"/>
    <w:rsid w:val="00164F2D"/>
    <w:rsid w:val="00180836"/>
    <w:rsid w:val="00191F4C"/>
    <w:rsid w:val="001954C8"/>
    <w:rsid w:val="001A270D"/>
    <w:rsid w:val="001C6F0E"/>
    <w:rsid w:val="001C738B"/>
    <w:rsid w:val="001D2D07"/>
    <w:rsid w:val="001D301C"/>
    <w:rsid w:val="001E0A4D"/>
    <w:rsid w:val="001E3881"/>
    <w:rsid w:val="001E44CD"/>
    <w:rsid w:val="001F3761"/>
    <w:rsid w:val="001F3F58"/>
    <w:rsid w:val="001F641A"/>
    <w:rsid w:val="00204F8E"/>
    <w:rsid w:val="00214AD4"/>
    <w:rsid w:val="002226A5"/>
    <w:rsid w:val="002419DC"/>
    <w:rsid w:val="00244363"/>
    <w:rsid w:val="00250FEE"/>
    <w:rsid w:val="00261A3E"/>
    <w:rsid w:val="002654B8"/>
    <w:rsid w:val="00277BEC"/>
    <w:rsid w:val="002A1ADB"/>
    <w:rsid w:val="002A2BD4"/>
    <w:rsid w:val="002C20E9"/>
    <w:rsid w:val="002D0EE1"/>
    <w:rsid w:val="002D3442"/>
    <w:rsid w:val="002D7CDE"/>
    <w:rsid w:val="002F0F79"/>
    <w:rsid w:val="002F2BD5"/>
    <w:rsid w:val="00303DD0"/>
    <w:rsid w:val="00303E67"/>
    <w:rsid w:val="00327B4F"/>
    <w:rsid w:val="00340DAE"/>
    <w:rsid w:val="0034397F"/>
    <w:rsid w:val="00346109"/>
    <w:rsid w:val="003568FA"/>
    <w:rsid w:val="00374E17"/>
    <w:rsid w:val="0039161F"/>
    <w:rsid w:val="0039398B"/>
    <w:rsid w:val="003946A3"/>
    <w:rsid w:val="00397C0D"/>
    <w:rsid w:val="003E49E7"/>
    <w:rsid w:val="003E7B15"/>
    <w:rsid w:val="003F2946"/>
    <w:rsid w:val="00405215"/>
    <w:rsid w:val="00405D65"/>
    <w:rsid w:val="004151A1"/>
    <w:rsid w:val="00416D33"/>
    <w:rsid w:val="0043374E"/>
    <w:rsid w:val="00435B7A"/>
    <w:rsid w:val="00437E46"/>
    <w:rsid w:val="00442B6C"/>
    <w:rsid w:val="00443F98"/>
    <w:rsid w:val="004561C7"/>
    <w:rsid w:val="00461F03"/>
    <w:rsid w:val="004732CD"/>
    <w:rsid w:val="00480A06"/>
    <w:rsid w:val="00495796"/>
    <w:rsid w:val="004A4A34"/>
    <w:rsid w:val="004B241B"/>
    <w:rsid w:val="004C7170"/>
    <w:rsid w:val="004C7BA7"/>
    <w:rsid w:val="004D42DF"/>
    <w:rsid w:val="004D47AB"/>
    <w:rsid w:val="004D6B62"/>
    <w:rsid w:val="004E0D9A"/>
    <w:rsid w:val="004E55A9"/>
    <w:rsid w:val="004F7007"/>
    <w:rsid w:val="00505CFA"/>
    <w:rsid w:val="0053002A"/>
    <w:rsid w:val="00536CC6"/>
    <w:rsid w:val="00540C22"/>
    <w:rsid w:val="00541E05"/>
    <w:rsid w:val="00565F52"/>
    <w:rsid w:val="005702F1"/>
    <w:rsid w:val="005A2A94"/>
    <w:rsid w:val="005D07D0"/>
    <w:rsid w:val="005D3575"/>
    <w:rsid w:val="005F33D3"/>
    <w:rsid w:val="00607F03"/>
    <w:rsid w:val="00624614"/>
    <w:rsid w:val="0063102E"/>
    <w:rsid w:val="00647A95"/>
    <w:rsid w:val="00653162"/>
    <w:rsid w:val="00654E75"/>
    <w:rsid w:val="00664B9A"/>
    <w:rsid w:val="0067453F"/>
    <w:rsid w:val="00683538"/>
    <w:rsid w:val="006A0997"/>
    <w:rsid w:val="006B6CAA"/>
    <w:rsid w:val="006C7A38"/>
    <w:rsid w:val="006D0C97"/>
    <w:rsid w:val="006D15BE"/>
    <w:rsid w:val="006F418B"/>
    <w:rsid w:val="007021D7"/>
    <w:rsid w:val="00703F72"/>
    <w:rsid w:val="00706030"/>
    <w:rsid w:val="00707479"/>
    <w:rsid w:val="007164CD"/>
    <w:rsid w:val="0072489B"/>
    <w:rsid w:val="00725B0E"/>
    <w:rsid w:val="007330A9"/>
    <w:rsid w:val="00740DDD"/>
    <w:rsid w:val="007444BA"/>
    <w:rsid w:val="00751223"/>
    <w:rsid w:val="00770723"/>
    <w:rsid w:val="0078115D"/>
    <w:rsid w:val="00787B7D"/>
    <w:rsid w:val="00794639"/>
    <w:rsid w:val="007A0E65"/>
    <w:rsid w:val="007A5844"/>
    <w:rsid w:val="007C7280"/>
    <w:rsid w:val="007E0810"/>
    <w:rsid w:val="007F12EF"/>
    <w:rsid w:val="00800516"/>
    <w:rsid w:val="00802708"/>
    <w:rsid w:val="0081106D"/>
    <w:rsid w:val="00814869"/>
    <w:rsid w:val="008245A7"/>
    <w:rsid w:val="00831DF9"/>
    <w:rsid w:val="00833A72"/>
    <w:rsid w:val="00871649"/>
    <w:rsid w:val="00872464"/>
    <w:rsid w:val="008C610B"/>
    <w:rsid w:val="008D278D"/>
    <w:rsid w:val="008E0C7E"/>
    <w:rsid w:val="00904328"/>
    <w:rsid w:val="009514B7"/>
    <w:rsid w:val="00952DB9"/>
    <w:rsid w:val="00962E01"/>
    <w:rsid w:val="00981CAB"/>
    <w:rsid w:val="00984DA1"/>
    <w:rsid w:val="009903B3"/>
    <w:rsid w:val="00993594"/>
    <w:rsid w:val="00997D77"/>
    <w:rsid w:val="009C34E9"/>
    <w:rsid w:val="009D1409"/>
    <w:rsid w:val="009D5557"/>
    <w:rsid w:val="009E1628"/>
    <w:rsid w:val="009E172C"/>
    <w:rsid w:val="009E436C"/>
    <w:rsid w:val="009F38C2"/>
    <w:rsid w:val="00A00412"/>
    <w:rsid w:val="00A27BC2"/>
    <w:rsid w:val="00A563EC"/>
    <w:rsid w:val="00A85890"/>
    <w:rsid w:val="00A8788A"/>
    <w:rsid w:val="00A92E10"/>
    <w:rsid w:val="00AB11E7"/>
    <w:rsid w:val="00AB45BF"/>
    <w:rsid w:val="00AB4DA4"/>
    <w:rsid w:val="00AB56E4"/>
    <w:rsid w:val="00AD3875"/>
    <w:rsid w:val="00AD4CAC"/>
    <w:rsid w:val="00AD7D2C"/>
    <w:rsid w:val="00AE74F6"/>
    <w:rsid w:val="00AF5D25"/>
    <w:rsid w:val="00B04E06"/>
    <w:rsid w:val="00B12592"/>
    <w:rsid w:val="00B12D14"/>
    <w:rsid w:val="00B16268"/>
    <w:rsid w:val="00B23061"/>
    <w:rsid w:val="00B3345F"/>
    <w:rsid w:val="00B33D5D"/>
    <w:rsid w:val="00B5270A"/>
    <w:rsid w:val="00B613CA"/>
    <w:rsid w:val="00B62124"/>
    <w:rsid w:val="00B624B9"/>
    <w:rsid w:val="00B73385"/>
    <w:rsid w:val="00B90A86"/>
    <w:rsid w:val="00B93AD7"/>
    <w:rsid w:val="00B9609A"/>
    <w:rsid w:val="00BB786D"/>
    <w:rsid w:val="00BC5DBB"/>
    <w:rsid w:val="00BD1B46"/>
    <w:rsid w:val="00BE6F46"/>
    <w:rsid w:val="00BF2849"/>
    <w:rsid w:val="00BF5CE9"/>
    <w:rsid w:val="00C223D4"/>
    <w:rsid w:val="00C3662A"/>
    <w:rsid w:val="00C3759A"/>
    <w:rsid w:val="00C41D5B"/>
    <w:rsid w:val="00C4350E"/>
    <w:rsid w:val="00C55F0C"/>
    <w:rsid w:val="00C67E22"/>
    <w:rsid w:val="00C73AD0"/>
    <w:rsid w:val="00C80F51"/>
    <w:rsid w:val="00C920EE"/>
    <w:rsid w:val="00C964DB"/>
    <w:rsid w:val="00CC3362"/>
    <w:rsid w:val="00CD0EAF"/>
    <w:rsid w:val="00CE07F8"/>
    <w:rsid w:val="00CE0C49"/>
    <w:rsid w:val="00D03085"/>
    <w:rsid w:val="00D04131"/>
    <w:rsid w:val="00D17E42"/>
    <w:rsid w:val="00D20CB3"/>
    <w:rsid w:val="00D24D32"/>
    <w:rsid w:val="00D25D47"/>
    <w:rsid w:val="00D5420E"/>
    <w:rsid w:val="00D6526E"/>
    <w:rsid w:val="00D774F0"/>
    <w:rsid w:val="00D800FE"/>
    <w:rsid w:val="00D86E40"/>
    <w:rsid w:val="00D86ED1"/>
    <w:rsid w:val="00D90E14"/>
    <w:rsid w:val="00D95F41"/>
    <w:rsid w:val="00D962AC"/>
    <w:rsid w:val="00D97651"/>
    <w:rsid w:val="00DC0836"/>
    <w:rsid w:val="00DE5770"/>
    <w:rsid w:val="00DE7B89"/>
    <w:rsid w:val="00DF08FE"/>
    <w:rsid w:val="00DF4CEF"/>
    <w:rsid w:val="00DF5165"/>
    <w:rsid w:val="00E01F6B"/>
    <w:rsid w:val="00E06B48"/>
    <w:rsid w:val="00E17184"/>
    <w:rsid w:val="00E22E35"/>
    <w:rsid w:val="00E3594A"/>
    <w:rsid w:val="00E40394"/>
    <w:rsid w:val="00E450F5"/>
    <w:rsid w:val="00E54009"/>
    <w:rsid w:val="00E61BC4"/>
    <w:rsid w:val="00E6223D"/>
    <w:rsid w:val="00E63A11"/>
    <w:rsid w:val="00E82630"/>
    <w:rsid w:val="00E97873"/>
    <w:rsid w:val="00EA6A32"/>
    <w:rsid w:val="00EE0BB3"/>
    <w:rsid w:val="00EF4D3C"/>
    <w:rsid w:val="00F135B7"/>
    <w:rsid w:val="00F22A52"/>
    <w:rsid w:val="00F40ECC"/>
    <w:rsid w:val="00F4470A"/>
    <w:rsid w:val="00F679D5"/>
    <w:rsid w:val="00F7471F"/>
    <w:rsid w:val="00F75397"/>
    <w:rsid w:val="00F957EF"/>
    <w:rsid w:val="00FA4216"/>
    <w:rsid w:val="00FA60AB"/>
    <w:rsid w:val="00FB1456"/>
    <w:rsid w:val="00FB71B6"/>
    <w:rsid w:val="00FC6F8A"/>
    <w:rsid w:val="00FD0823"/>
    <w:rsid w:val="00FE452D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EBCD3BD"/>
  <w15:docId w15:val="{D6ED580E-1420-4B6C-9363-91A3C7063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EastAsia" w:hAnsi="Verdana" w:cstheme="majorBidi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6526E"/>
    <w:pPr>
      <w:widowControl w:val="0"/>
    </w:pPr>
    <w:rPr>
      <w:rFonts w:eastAsia="Gotham Office" w:cs="Gotham Office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0C97"/>
    <w:pPr>
      <w:spacing w:before="240"/>
      <w:outlineLvl w:val="0"/>
    </w:pPr>
    <w:rPr>
      <w:b/>
      <w:color w:val="F26334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1628"/>
    <w:pPr>
      <w:spacing w:before="240"/>
      <w:outlineLvl w:val="1"/>
    </w:pPr>
    <w:rPr>
      <w:b/>
      <w:color w:val="002C6C" w:themeColor="text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4F8E"/>
    <w:pPr>
      <w:spacing w:before="240"/>
      <w:outlineLvl w:val="2"/>
    </w:pPr>
    <w:rPr>
      <w:b/>
      <w:color w:val="002C6C" w:themeColor="tex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C7A38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F2633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80A06"/>
    <w:pPr>
      <w:keepNext/>
      <w:keepLines/>
      <w:spacing w:before="240"/>
      <w:ind w:left="720"/>
      <w:outlineLvl w:val="4"/>
    </w:pPr>
    <w:rPr>
      <w:rFonts w:eastAsiaTheme="majorEastAsia"/>
      <w:b/>
      <w:color w:val="F26334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A270D"/>
    <w:pPr>
      <w:keepNext/>
      <w:keepLines/>
      <w:spacing w:before="200"/>
      <w:outlineLvl w:val="5"/>
    </w:pPr>
    <w:rPr>
      <w:rFonts w:eastAsiaTheme="majorEastAsia"/>
      <w:i/>
      <w:iCs/>
      <w:color w:val="89280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A270D"/>
    <w:pPr>
      <w:keepNext/>
      <w:keepLines/>
      <w:spacing w:before="200"/>
      <w:outlineLvl w:val="6"/>
    </w:pPr>
    <w:rPr>
      <w:rFonts w:asciiTheme="majorHAnsi" w:eastAsiaTheme="majorEastAsia" w:hAnsiTheme="majorHAnsi"/>
      <w:i/>
      <w:iCs/>
      <w:color w:val="737373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7B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BA7"/>
  </w:style>
  <w:style w:type="paragraph" w:styleId="Footer">
    <w:name w:val="footer"/>
    <w:basedOn w:val="Normal"/>
    <w:link w:val="FooterChar"/>
    <w:uiPriority w:val="99"/>
    <w:unhideWhenUsed/>
    <w:rsid w:val="004C7B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BA7"/>
  </w:style>
  <w:style w:type="paragraph" w:styleId="BalloonText">
    <w:name w:val="Balloon Text"/>
    <w:basedOn w:val="Normal"/>
    <w:link w:val="BalloonTextChar"/>
    <w:uiPriority w:val="99"/>
    <w:semiHidden/>
    <w:unhideWhenUsed/>
    <w:rsid w:val="004C7BA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BA7"/>
    <w:rPr>
      <w:rFonts w:ascii="Lucida Grande" w:hAnsi="Lucida Grande" w:cs="Lucida Grande"/>
    </w:rPr>
  </w:style>
  <w:style w:type="character" w:customStyle="1" w:styleId="Heading1Char">
    <w:name w:val="Heading 1 Char"/>
    <w:basedOn w:val="DefaultParagraphFont"/>
    <w:link w:val="Heading1"/>
    <w:uiPriority w:val="9"/>
    <w:rsid w:val="006D0C97"/>
    <w:rPr>
      <w:rFonts w:ascii="Verdana" w:hAnsi="Verdana"/>
      <w:b/>
      <w:color w:val="F26334" w:themeColor="accent1"/>
      <w:sz w:val="22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E1628"/>
    <w:rPr>
      <w:b/>
      <w:color w:val="002C6C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204F8E"/>
    <w:rPr>
      <w:b/>
      <w:color w:val="002C6C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6B32"/>
    <w:pPr>
      <w:numPr>
        <w:ilvl w:val="1"/>
      </w:numPr>
      <w:spacing w:after="240"/>
    </w:pPr>
    <w:rPr>
      <w:rFonts w:eastAsiaTheme="majorEastAsia"/>
      <w:color w:val="F26334" w:themeColor="accent1"/>
      <w:sz w:val="28"/>
      <w:szCs w:val="28"/>
    </w:rPr>
  </w:style>
  <w:style w:type="paragraph" w:styleId="BodyText">
    <w:name w:val="Body Text"/>
    <w:basedOn w:val="BodyText2"/>
    <w:link w:val="BodyTextChar"/>
    <w:uiPriority w:val="1"/>
    <w:unhideWhenUsed/>
    <w:qFormat/>
    <w:rsid w:val="00214AD4"/>
    <w:pPr>
      <w:spacing w:after="240"/>
    </w:pPr>
  </w:style>
  <w:style w:type="character" w:customStyle="1" w:styleId="BodyTextChar">
    <w:name w:val="Body Text Char"/>
    <w:basedOn w:val="DefaultParagraphFont"/>
    <w:link w:val="BodyText"/>
    <w:uiPriority w:val="99"/>
    <w:rsid w:val="00214AD4"/>
    <w:rPr>
      <w:sz w:val="22"/>
      <w:szCs w:val="22"/>
    </w:rPr>
  </w:style>
  <w:style w:type="paragraph" w:styleId="BodyText2">
    <w:name w:val="Body Text 2"/>
    <w:basedOn w:val="Normal"/>
    <w:link w:val="BodyText2Char"/>
    <w:uiPriority w:val="99"/>
    <w:unhideWhenUsed/>
    <w:rsid w:val="00214AD4"/>
  </w:style>
  <w:style w:type="character" w:customStyle="1" w:styleId="BodyText2Char">
    <w:name w:val="Body Text 2 Char"/>
    <w:basedOn w:val="DefaultParagraphFont"/>
    <w:link w:val="BodyText2"/>
    <w:uiPriority w:val="99"/>
    <w:rsid w:val="00214AD4"/>
  </w:style>
  <w:style w:type="paragraph" w:styleId="BodyTextFirstIndent">
    <w:name w:val="Body Text First Indent"/>
    <w:basedOn w:val="Normal"/>
    <w:link w:val="BodyTextFirstIndentChar"/>
    <w:uiPriority w:val="99"/>
    <w:unhideWhenUsed/>
    <w:rsid w:val="006D0C97"/>
    <w:pPr>
      <w:numPr>
        <w:ilvl w:val="1"/>
        <w:numId w:val="8"/>
      </w:numPr>
      <w:ind w:left="1080"/>
    </w:pPr>
    <w:rPr>
      <w:sz w:val="16"/>
      <w:szCs w:val="16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43C00"/>
    <w:rPr>
      <w:rFonts w:ascii="Verdana" w:hAnsi="Verdan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D800FE"/>
  </w:style>
  <w:style w:type="paragraph" w:styleId="Title">
    <w:name w:val="Title"/>
    <w:next w:val="Normal"/>
    <w:link w:val="TitleChar"/>
    <w:uiPriority w:val="10"/>
    <w:qFormat/>
    <w:rsid w:val="003946A3"/>
    <w:pPr>
      <w:spacing w:after="240"/>
    </w:pPr>
    <w:rPr>
      <w:color w:val="002C6C" w:themeColor="text2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3946A3"/>
    <w:rPr>
      <w:rFonts w:ascii="Verdana" w:hAnsi="Verdana"/>
      <w:color w:val="002C6C" w:themeColor="text2"/>
      <w:sz w:val="36"/>
      <w:szCs w:val="36"/>
    </w:rPr>
  </w:style>
  <w:style w:type="paragraph" w:styleId="ListBullet">
    <w:name w:val="List Bullet"/>
    <w:basedOn w:val="Normal"/>
    <w:uiPriority w:val="99"/>
    <w:unhideWhenUsed/>
    <w:rsid w:val="00A00412"/>
    <w:pPr>
      <w:numPr>
        <w:numId w:val="29"/>
      </w:numPr>
    </w:pPr>
  </w:style>
  <w:style w:type="paragraph" w:styleId="List">
    <w:name w:val="List"/>
    <w:basedOn w:val="Normal"/>
    <w:uiPriority w:val="99"/>
    <w:unhideWhenUsed/>
    <w:rsid w:val="006D0C97"/>
    <w:pPr>
      <w:ind w:left="360" w:hanging="360"/>
      <w:contextualSpacing/>
    </w:pPr>
  </w:style>
  <w:style w:type="paragraph" w:styleId="ListNumber">
    <w:name w:val="List Number"/>
    <w:basedOn w:val="Normal"/>
    <w:uiPriority w:val="99"/>
    <w:unhideWhenUsed/>
    <w:rsid w:val="006D0C97"/>
    <w:pPr>
      <w:numPr>
        <w:numId w:val="15"/>
      </w:numPr>
      <w:contextualSpacing/>
    </w:pPr>
  </w:style>
  <w:style w:type="paragraph" w:styleId="ListBullet2">
    <w:name w:val="List Bullet 2"/>
    <w:basedOn w:val="Normal"/>
    <w:uiPriority w:val="99"/>
    <w:unhideWhenUsed/>
    <w:rsid w:val="009E1628"/>
    <w:pPr>
      <w:numPr>
        <w:numId w:val="27"/>
      </w:numPr>
      <w:ind w:left="720"/>
    </w:pPr>
  </w:style>
  <w:style w:type="character" w:customStyle="1" w:styleId="SubtitleChar">
    <w:name w:val="Subtitle Char"/>
    <w:basedOn w:val="DefaultParagraphFont"/>
    <w:link w:val="Subtitle"/>
    <w:uiPriority w:val="11"/>
    <w:rsid w:val="00046B32"/>
    <w:rPr>
      <w:rFonts w:eastAsiaTheme="majorEastAsia"/>
      <w:color w:val="F26334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C7A38"/>
    <w:rPr>
      <w:rFonts w:asciiTheme="majorHAnsi" w:eastAsiaTheme="majorEastAsia" w:hAnsiTheme="majorHAnsi" w:cstheme="majorBidi"/>
      <w:b/>
      <w:bCs/>
      <w:i/>
      <w:iCs/>
      <w:color w:val="F26334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3568FA"/>
    <w:pPr>
      <w:keepNext/>
      <w:keepLines/>
      <w:spacing w:before="480"/>
      <w:outlineLvl w:val="9"/>
    </w:pPr>
    <w:rPr>
      <w:rFonts w:asciiTheme="majorHAnsi" w:eastAsiaTheme="majorEastAsia" w:hAnsiTheme="majorHAnsi"/>
      <w:bCs/>
      <w:color w:val="C4390C" w:themeColor="accent1" w:themeShade="B5"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unhideWhenUsed/>
    <w:rsid w:val="00DE7B89"/>
    <w:pPr>
      <w:ind w:left="180" w:hanging="180"/>
    </w:pPr>
  </w:style>
  <w:style w:type="paragraph" w:styleId="Index2">
    <w:name w:val="index 2"/>
    <w:basedOn w:val="Normal"/>
    <w:next w:val="Normal"/>
    <w:autoRedefine/>
    <w:uiPriority w:val="99"/>
    <w:unhideWhenUsed/>
    <w:rsid w:val="00DE7B89"/>
    <w:pPr>
      <w:ind w:left="360" w:hanging="180"/>
    </w:pPr>
  </w:style>
  <w:style w:type="paragraph" w:styleId="Index3">
    <w:name w:val="index 3"/>
    <w:basedOn w:val="Normal"/>
    <w:next w:val="Normal"/>
    <w:autoRedefine/>
    <w:uiPriority w:val="99"/>
    <w:unhideWhenUsed/>
    <w:rsid w:val="00DE7B89"/>
    <w:pPr>
      <w:ind w:left="540" w:hanging="180"/>
    </w:pPr>
  </w:style>
  <w:style w:type="paragraph" w:styleId="Index4">
    <w:name w:val="index 4"/>
    <w:basedOn w:val="Normal"/>
    <w:next w:val="Normal"/>
    <w:autoRedefine/>
    <w:uiPriority w:val="99"/>
    <w:unhideWhenUsed/>
    <w:rsid w:val="00DE7B89"/>
    <w:pPr>
      <w:ind w:left="720" w:hanging="180"/>
    </w:pPr>
  </w:style>
  <w:style w:type="character" w:customStyle="1" w:styleId="Heading5Char">
    <w:name w:val="Heading 5 Char"/>
    <w:basedOn w:val="DefaultParagraphFont"/>
    <w:link w:val="Heading5"/>
    <w:uiPriority w:val="9"/>
    <w:rsid w:val="00480A06"/>
    <w:rPr>
      <w:rFonts w:eastAsiaTheme="majorEastAsia"/>
      <w:b/>
      <w:color w:val="F26334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1A270D"/>
    <w:rPr>
      <w:rFonts w:eastAsiaTheme="majorEastAsia"/>
      <w:i/>
      <w:iCs/>
      <w:color w:val="8928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1A270D"/>
    <w:rPr>
      <w:rFonts w:asciiTheme="majorHAnsi" w:eastAsiaTheme="majorEastAsia" w:hAnsiTheme="majorHAnsi"/>
      <w:i/>
      <w:iCs/>
      <w:color w:val="737373" w:themeColor="text1" w:themeTint="BF"/>
    </w:rPr>
  </w:style>
  <w:style w:type="paragraph" w:styleId="List3">
    <w:name w:val="List 3"/>
    <w:basedOn w:val="Normal"/>
    <w:uiPriority w:val="99"/>
    <w:unhideWhenUsed/>
    <w:rsid w:val="009E1628"/>
    <w:pPr>
      <w:ind w:left="1080" w:hanging="360"/>
      <w:contextualSpacing/>
    </w:pPr>
  </w:style>
  <w:style w:type="paragraph" w:styleId="ListBullet3">
    <w:name w:val="List Bullet 3"/>
    <w:basedOn w:val="List2"/>
    <w:uiPriority w:val="99"/>
    <w:unhideWhenUsed/>
    <w:rsid w:val="0067453F"/>
    <w:pPr>
      <w:numPr>
        <w:numId w:val="32"/>
      </w:numPr>
      <w:ind w:left="1080"/>
    </w:pPr>
  </w:style>
  <w:style w:type="paragraph" w:styleId="List2">
    <w:name w:val="List 2"/>
    <w:basedOn w:val="Normal"/>
    <w:uiPriority w:val="99"/>
    <w:semiHidden/>
    <w:unhideWhenUsed/>
    <w:rsid w:val="00250FEE"/>
    <w:pPr>
      <w:ind w:left="720" w:hanging="360"/>
      <w:contextualSpacing/>
    </w:pPr>
  </w:style>
  <w:style w:type="paragraph" w:customStyle="1" w:styleId="BasicParagraph">
    <w:name w:val="[Basic Paragraph]"/>
    <w:basedOn w:val="Normal"/>
    <w:uiPriority w:val="99"/>
    <w:rsid w:val="004C7BA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ja-JP"/>
    </w:rPr>
  </w:style>
  <w:style w:type="paragraph" w:customStyle="1" w:styleId="CompanyName">
    <w:name w:val="Company Name"/>
    <w:basedOn w:val="Normal"/>
    <w:uiPriority w:val="2"/>
    <w:qFormat/>
    <w:rsid w:val="004C7BA7"/>
    <w:pPr>
      <w:spacing w:line="264" w:lineRule="auto"/>
    </w:pPr>
    <w:rPr>
      <w:rFonts w:asciiTheme="minorHAnsi" w:eastAsiaTheme="minorHAnsi" w:hAnsiTheme="minorHAnsi" w:cstheme="minorBidi"/>
      <w:b/>
      <w:color w:val="002C6C" w:themeColor="text2"/>
      <w:sz w:val="28"/>
      <w:szCs w:val="36"/>
      <w:lang w:eastAsia="ja-JP"/>
    </w:rPr>
  </w:style>
  <w:style w:type="paragraph" w:styleId="NoSpacing">
    <w:name w:val="No Spacing"/>
    <w:uiPriority w:val="1"/>
    <w:qFormat/>
    <w:rsid w:val="004C7BA7"/>
  </w:style>
  <w:style w:type="paragraph" w:styleId="Date">
    <w:name w:val="Date"/>
    <w:basedOn w:val="NoSpacing"/>
    <w:next w:val="Normal"/>
    <w:link w:val="DateChar"/>
    <w:uiPriority w:val="99"/>
    <w:unhideWhenUsed/>
    <w:rsid w:val="004C7BA7"/>
    <w:pPr>
      <w:framePr w:wrap="around" w:hAnchor="page" w:xAlign="center" w:yAlign="top"/>
      <w:contextualSpacing/>
      <w:suppressOverlap/>
      <w:jc w:val="center"/>
    </w:pPr>
    <w:rPr>
      <w:rFonts w:asciiTheme="minorHAnsi" w:eastAsiaTheme="minorHAnsi" w:hAnsiTheme="minorHAnsi" w:cstheme="minorBidi"/>
      <w:b/>
      <w:color w:val="FFFFFF" w:themeColor="background1"/>
      <w:sz w:val="23"/>
      <w:szCs w:val="20"/>
      <w:lang w:eastAsia="ja-JP"/>
    </w:rPr>
  </w:style>
  <w:style w:type="character" w:customStyle="1" w:styleId="DateChar">
    <w:name w:val="Date Char"/>
    <w:basedOn w:val="DefaultParagraphFont"/>
    <w:link w:val="Date"/>
    <w:uiPriority w:val="99"/>
    <w:rsid w:val="004C7BA7"/>
    <w:rPr>
      <w:rFonts w:asciiTheme="minorHAnsi" w:eastAsiaTheme="minorHAnsi" w:hAnsiTheme="minorHAnsi" w:cstheme="minorBidi"/>
      <w:b/>
      <w:color w:val="FFFFFF" w:themeColor="background1"/>
      <w:sz w:val="23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4C7BA7"/>
    <w:rPr>
      <w:color w:val="808080"/>
    </w:rPr>
  </w:style>
  <w:style w:type="paragraph" w:customStyle="1" w:styleId="GS1BHeading1">
    <w:name w:val="GS1_B_Heading 1"/>
    <w:basedOn w:val="Heading1"/>
    <w:next w:val="GS1BBodyText2"/>
    <w:qFormat/>
    <w:rsid w:val="005D07D0"/>
    <w:pPr>
      <w:keepNext/>
    </w:pPr>
  </w:style>
  <w:style w:type="paragraph" w:customStyle="1" w:styleId="GS1BTitle">
    <w:name w:val="GS1_B_Title"/>
    <w:basedOn w:val="Normal"/>
    <w:next w:val="GS1BBodyText2"/>
    <w:qFormat/>
    <w:rsid w:val="002C20E9"/>
    <w:rPr>
      <w:color w:val="002C6C"/>
      <w:sz w:val="36"/>
    </w:rPr>
  </w:style>
  <w:style w:type="paragraph" w:customStyle="1" w:styleId="GS1BBodyText2">
    <w:name w:val="GS1_B_Body Text 2"/>
    <w:basedOn w:val="Normal"/>
    <w:qFormat/>
    <w:rsid w:val="002C20E9"/>
  </w:style>
  <w:style w:type="paragraph" w:customStyle="1" w:styleId="GS1BSubtitle">
    <w:name w:val="GS1_B_Subtitle"/>
    <w:basedOn w:val="Normal"/>
    <w:qFormat/>
    <w:rsid w:val="004151A1"/>
    <w:pPr>
      <w:spacing w:after="240"/>
    </w:pPr>
    <w:rPr>
      <w:color w:val="F26334"/>
      <w:sz w:val="28"/>
    </w:rPr>
  </w:style>
  <w:style w:type="paragraph" w:customStyle="1" w:styleId="GS1BBodyText1">
    <w:name w:val="GS1_B_Body Text 1"/>
    <w:basedOn w:val="BodyText"/>
    <w:qFormat/>
    <w:rsid w:val="002A1ADB"/>
    <w:rPr>
      <w:sz w:val="18"/>
    </w:rPr>
  </w:style>
  <w:style w:type="paragraph" w:customStyle="1" w:styleId="GS1BHeading2">
    <w:name w:val="GS1_B_Heading 2"/>
    <w:basedOn w:val="Normal"/>
    <w:next w:val="GS1BBodyText2"/>
    <w:qFormat/>
    <w:rsid w:val="00AB4DA4"/>
    <w:pPr>
      <w:keepNext/>
      <w:spacing w:before="240"/>
    </w:pPr>
    <w:rPr>
      <w:b/>
      <w:color w:val="002C6C"/>
    </w:rPr>
  </w:style>
  <w:style w:type="paragraph" w:customStyle="1" w:styleId="GS1BListBullet">
    <w:name w:val="GS1_B_List Bullet"/>
    <w:basedOn w:val="Normal"/>
    <w:qFormat/>
    <w:rsid w:val="00565F52"/>
    <w:pPr>
      <w:numPr>
        <w:numId w:val="33"/>
      </w:numPr>
      <w:tabs>
        <w:tab w:val="left" w:pos="170"/>
      </w:tabs>
      <w:ind w:left="170" w:hanging="170"/>
    </w:pPr>
  </w:style>
  <w:style w:type="paragraph" w:customStyle="1" w:styleId="GS1BHeading3">
    <w:name w:val="GS1_B_Heading 3"/>
    <w:basedOn w:val="Normal"/>
    <w:next w:val="GS1BBodyText2"/>
    <w:qFormat/>
    <w:rsid w:val="00833A72"/>
    <w:pPr>
      <w:keepNext/>
      <w:spacing w:before="240"/>
    </w:pPr>
    <w:rPr>
      <w:b/>
      <w:color w:val="F26334"/>
    </w:rPr>
  </w:style>
  <w:style w:type="paragraph" w:customStyle="1" w:styleId="GS1BHeading4">
    <w:name w:val="GS1_B_Heading 4"/>
    <w:basedOn w:val="Normal"/>
    <w:next w:val="GS1BBodyText4"/>
    <w:qFormat/>
    <w:rsid w:val="00435B7A"/>
    <w:pPr>
      <w:keepNext/>
      <w:tabs>
        <w:tab w:val="left" w:pos="720"/>
      </w:tabs>
      <w:spacing w:before="240"/>
      <w:ind w:left="1080" w:hanging="720"/>
    </w:pPr>
    <w:rPr>
      <w:b/>
      <w:color w:val="002C6C"/>
    </w:rPr>
  </w:style>
  <w:style w:type="paragraph" w:customStyle="1" w:styleId="GS1BListBullet2">
    <w:name w:val="GS1_B_List Bullet 2"/>
    <w:basedOn w:val="Normal"/>
    <w:qFormat/>
    <w:rsid w:val="00565F52"/>
    <w:pPr>
      <w:numPr>
        <w:numId w:val="34"/>
      </w:numPr>
      <w:tabs>
        <w:tab w:val="left" w:pos="170"/>
      </w:tabs>
      <w:ind w:left="527" w:hanging="170"/>
    </w:pPr>
  </w:style>
  <w:style w:type="paragraph" w:customStyle="1" w:styleId="GS1BHeading5">
    <w:name w:val="GS1_B_Heading 5"/>
    <w:basedOn w:val="Normal"/>
    <w:next w:val="GS1BBodyText5"/>
    <w:qFormat/>
    <w:rsid w:val="001E0A4D"/>
    <w:pPr>
      <w:keepNext/>
      <w:tabs>
        <w:tab w:val="left" w:pos="720"/>
      </w:tabs>
      <w:spacing w:before="240"/>
      <w:ind w:left="720"/>
    </w:pPr>
    <w:rPr>
      <w:b/>
      <w:color w:val="F26334"/>
    </w:rPr>
  </w:style>
  <w:style w:type="paragraph" w:customStyle="1" w:styleId="GS1BListBullet3">
    <w:name w:val="GS1_B_List Bullet 3"/>
    <w:basedOn w:val="Normal"/>
    <w:qFormat/>
    <w:rsid w:val="00565F52"/>
    <w:pPr>
      <w:numPr>
        <w:numId w:val="35"/>
      </w:numPr>
      <w:tabs>
        <w:tab w:val="left" w:pos="170"/>
      </w:tabs>
      <w:ind w:left="890" w:hanging="170"/>
    </w:pPr>
  </w:style>
  <w:style w:type="table" w:styleId="TableGrid">
    <w:name w:val="Table Grid"/>
    <w:basedOn w:val="TableNormal"/>
    <w:uiPriority w:val="39"/>
    <w:rsid w:val="004D4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S1BBodyText4">
    <w:name w:val="GS1_B_Body Text 4"/>
    <w:basedOn w:val="Normal"/>
    <w:qFormat/>
    <w:rsid w:val="004E0D9A"/>
    <w:pPr>
      <w:ind w:left="357"/>
    </w:pPr>
  </w:style>
  <w:style w:type="paragraph" w:customStyle="1" w:styleId="GS1BBodyText5">
    <w:name w:val="GS1_B_Body Text 5"/>
    <w:basedOn w:val="Normal"/>
    <w:qFormat/>
    <w:rsid w:val="004E0D9A"/>
    <w:pPr>
      <w:ind w:left="720"/>
    </w:pPr>
  </w:style>
  <w:style w:type="paragraph" w:customStyle="1" w:styleId="GS1BBodyTextIntro">
    <w:name w:val="GS1_B_Body Text Intro"/>
    <w:basedOn w:val="Normal"/>
    <w:qFormat/>
    <w:rsid w:val="00191F4C"/>
    <w:pPr>
      <w:spacing w:after="240"/>
    </w:pPr>
  </w:style>
  <w:style w:type="paragraph" w:styleId="NormalWeb">
    <w:name w:val="Normal (Web)"/>
    <w:basedOn w:val="Normal"/>
    <w:uiPriority w:val="99"/>
    <w:unhideWhenUsed/>
    <w:rsid w:val="00D6526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831DF9"/>
    <w:rPr>
      <w:color w:val="008DBD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31D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3D3"/>
    <w:rPr>
      <w:color w:val="008DB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5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gs1.org/standards/development/workgroups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0.png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1.xml"/><Relationship Id="rId22" Type="http://schemas.openxmlformats.org/officeDocument/2006/relationships/image" Target="media/image9.jpeg"/><Relationship Id="rId27" Type="http://schemas.openxmlformats.org/officeDocument/2006/relationships/image" Target="media/image10.png"/><Relationship Id="rId30" Type="http://schemas.openxmlformats.org/officeDocument/2006/relationships/image" Target="media/image17.png"/><Relationship Id="rId35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ileen.Harpell\AppData\Roaming\Microsoft\Word\Workgroup\GS1%20Basic.dot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0558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05F-40C6-A97C-96D254E5593E}"/>
              </c:ext>
            </c:extLst>
          </c:dPt>
          <c:dPt>
            <c:idx val="1"/>
            <c:invertIfNegative val="0"/>
            <c:bubble3D val="0"/>
            <c:spPr>
              <a:solidFill>
                <a:srgbClr val="008DB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05F-40C6-A97C-96D254E5593E}"/>
              </c:ext>
            </c:extLst>
          </c:dPt>
          <c:dPt>
            <c:idx val="3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05F-40C6-A97C-96D254E5593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2016*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224</c:v>
                </c:pt>
                <c:pt idx="1">
                  <c:v>383</c:v>
                </c:pt>
                <c:pt idx="2">
                  <c:v>535</c:v>
                </c:pt>
                <c:pt idx="3">
                  <c:v>314</c:v>
                </c:pt>
                <c:pt idx="4">
                  <c:v>376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05F-40C6-A97C-96D254E5593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91112960"/>
        <c:axId val="591118056"/>
      </c:barChart>
      <c:catAx>
        <c:axId val="59111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91118056"/>
        <c:crosses val="autoZero"/>
        <c:auto val="1"/>
        <c:lblAlgn val="ctr"/>
        <c:lblOffset val="100"/>
        <c:noMultiLvlLbl val="0"/>
      </c:catAx>
      <c:valAx>
        <c:axId val="5911180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9111296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GS1 Global Brand">
  <a:themeElements>
    <a:clrScheme name="GS1 Global Brand">
      <a:dk1>
        <a:srgbClr val="454545"/>
      </a:dk1>
      <a:lt1>
        <a:sysClr val="window" lastClr="FFFFFF"/>
      </a:lt1>
      <a:dk2>
        <a:srgbClr val="002C6C"/>
      </a:dk2>
      <a:lt2>
        <a:srgbClr val="B1B3B3"/>
      </a:lt2>
      <a:accent1>
        <a:srgbClr val="F26334"/>
      </a:accent1>
      <a:accent2>
        <a:srgbClr val="00B6DE"/>
      </a:accent2>
      <a:accent3>
        <a:srgbClr val="7AC143"/>
      </a:accent3>
      <a:accent4>
        <a:srgbClr val="F05587"/>
      </a:accent4>
      <a:accent5>
        <a:srgbClr val="FBB034"/>
      </a:accent5>
      <a:accent6>
        <a:srgbClr val="BF83B9"/>
      </a:accent6>
      <a:hlink>
        <a:srgbClr val="008DBD"/>
      </a:hlink>
      <a:folHlink>
        <a:srgbClr val="008DBD"/>
      </a:folHlink>
    </a:clrScheme>
    <a:fontScheme name="GS1 Verdana">
      <a:majorFont>
        <a:latin typeface="Verdana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Verdana"/>
        <a:font script="Hebr" typeface="Verdana"/>
        <a:font script="Thai" typeface="Verdana"/>
        <a:font script="Ethi" typeface="Verdana"/>
        <a:font script="Beng" typeface="Verdana"/>
        <a:font script="Gujr" typeface="Verdana"/>
        <a:font script="Khmr" typeface="Verdana"/>
        <a:font script="Knda" typeface="Verdana"/>
        <a:font script="Guru" typeface="Verdana"/>
        <a:font script="Cans" typeface="Verdana"/>
        <a:font script="Cher" typeface="Verdana"/>
        <a:font script="Yiii" typeface="Verdana"/>
        <a:font script="Tibt" typeface="Verdana"/>
        <a:font script="Thaa" typeface="Verdana"/>
        <a:font script="Deva" typeface="Verdana"/>
        <a:font script="Telu" typeface="Verdana"/>
        <a:font script="Taml" typeface="Verdana"/>
        <a:font script="Syrc" typeface="Verdana"/>
        <a:font script="Orya" typeface="Verdana"/>
        <a:font script="Mlym" typeface="Verdana"/>
        <a:font script="Laoo" typeface="Verdana"/>
        <a:font script="Sinh" typeface="Verdana"/>
        <a:font script="Mong" typeface="Verdana"/>
        <a:font script="Viet" typeface="Verdana"/>
        <a:font script="Uigh" typeface="Verdana"/>
      </a:majorFont>
      <a:minorFont>
        <a:latin typeface="Verdana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Verdana"/>
        <a:font script="Hebr" typeface="Verdana"/>
        <a:font script="Thai" typeface="Verdana"/>
        <a:font script="Ethi" typeface="Verdana"/>
        <a:font script="Beng" typeface="Verdana"/>
        <a:font script="Gujr" typeface="Verdana"/>
        <a:font script="Khmr" typeface="Verdana"/>
        <a:font script="Knda" typeface="Verdana"/>
        <a:font script="Guru" typeface="Verdana"/>
        <a:font script="Cans" typeface="Verdana"/>
        <a:font script="Cher" typeface="Verdana"/>
        <a:font script="Yiii" typeface="Verdana"/>
        <a:font script="Tibt" typeface="Verdana"/>
        <a:font script="Thaa" typeface="Verdana"/>
        <a:font script="Deva" typeface="Verdana"/>
        <a:font script="Telu" typeface="Verdana"/>
        <a:font script="Taml" typeface="Verdana"/>
        <a:font script="Syrc" typeface="Verdana"/>
        <a:font script="Orya" typeface="Verdana"/>
        <a:font script="Mlym" typeface="Verdana"/>
        <a:font script="Laoo" typeface="Verdana"/>
        <a:font script="Sinh" typeface="Verdana"/>
        <a:font script="Mong" typeface="Verdana"/>
        <a:font script="Viet" typeface="Verdana"/>
        <a:font script="Uigh" typeface="Verdan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26334"/>
        </a:solidFill>
        <a:ln w="25400" cap="flat" cmpd="sng" algn="ctr">
          <a:noFill/>
          <a:prstDash val="solid"/>
        </a:ln>
        <a:effectLst/>
      </a:spPr>
      <a:bodyPr rtlCol="0" anchor="ctr"/>
      <a:lstStyle>
        <a:defPPr marL="0" marR="0" indent="0" algn="ctr" defTabSz="914400" eaLnBrk="1" fontAlgn="auto" latinLnBrk="0" hangingPunct="1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kern="0" cap="none" spc="0" normalizeH="0" baseline="0" noProof="0">
            <a:ln>
              <a:noFill/>
            </a:ln>
            <a:solidFill>
              <a:sysClr val="window" lastClr="FFFFFF"/>
            </a:solidFill>
            <a:effectLst/>
            <a:uLnTx/>
            <a:uFillTx/>
            <a:latin typeface="Verdana"/>
            <a:ea typeface="+mn-ea"/>
            <a:cs typeface="+mn-cs"/>
          </a:defRPr>
        </a:defPPr>
      </a:lst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GS1 Global Palette">
    <a:dk1>
      <a:srgbClr val="454545"/>
    </a:dk1>
    <a:lt1>
      <a:sysClr val="window" lastClr="FFFFFF"/>
    </a:lt1>
    <a:dk2>
      <a:srgbClr val="002C6C"/>
    </a:dk2>
    <a:lt2>
      <a:srgbClr val="888B8D"/>
    </a:lt2>
    <a:accent1>
      <a:srgbClr val="F26334"/>
    </a:accent1>
    <a:accent2>
      <a:srgbClr val="00B6DE"/>
    </a:accent2>
    <a:accent3>
      <a:srgbClr val="7AC143"/>
    </a:accent3>
    <a:accent4>
      <a:srgbClr val="F05587"/>
    </a:accent4>
    <a:accent5>
      <a:srgbClr val="FBB034"/>
    </a:accent5>
    <a:accent6>
      <a:srgbClr val="BF83B9"/>
    </a:accent6>
    <a:hlink>
      <a:srgbClr val="008DBD"/>
    </a:hlink>
    <a:folHlink>
      <a:srgbClr val="008DBD"/>
    </a:folHlink>
  </a:clrScheme>
  <a:fontScheme name="GS1 Verdana">
    <a:majorFont>
      <a:latin typeface="Verdana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Verdana"/>
      <a:font script="Hebr" typeface="Verdana"/>
      <a:font script="Thai" typeface="Verdana"/>
      <a:font script="Ethi" typeface="Verdana"/>
      <a:font script="Beng" typeface="Verdana"/>
      <a:font script="Gujr" typeface="Verdana"/>
      <a:font script="Khmr" typeface="Verdana"/>
      <a:font script="Knda" typeface="Verdana"/>
      <a:font script="Guru" typeface="Verdana"/>
      <a:font script="Cans" typeface="Verdana"/>
      <a:font script="Cher" typeface="Verdana"/>
      <a:font script="Yiii" typeface="Verdana"/>
      <a:font script="Tibt" typeface="Verdana"/>
      <a:font script="Thaa" typeface="Verdana"/>
      <a:font script="Deva" typeface="Verdana"/>
      <a:font script="Telu" typeface="Verdana"/>
      <a:font script="Taml" typeface="Verdana"/>
      <a:font script="Syrc" typeface="Verdana"/>
      <a:font script="Orya" typeface="Verdana"/>
      <a:font script="Mlym" typeface="Verdana"/>
      <a:font script="Laoo" typeface="Verdana"/>
      <a:font script="Sinh" typeface="Verdana"/>
      <a:font script="Mong" typeface="Verdana"/>
      <a:font script="Viet" typeface="Verdana"/>
      <a:font script="Uigh" typeface="Verdana"/>
    </a:majorFont>
    <a:minorFont>
      <a:latin typeface="Verdana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Verdana"/>
      <a:font script="Hebr" typeface="Verdana"/>
      <a:font script="Thai" typeface="Verdana"/>
      <a:font script="Ethi" typeface="Verdana"/>
      <a:font script="Beng" typeface="Verdana"/>
      <a:font script="Gujr" typeface="Verdana"/>
      <a:font script="Khmr" typeface="Verdana"/>
      <a:font script="Knda" typeface="Verdana"/>
      <a:font script="Guru" typeface="Verdana"/>
      <a:font script="Cans" typeface="Verdana"/>
      <a:font script="Cher" typeface="Verdana"/>
      <a:font script="Yiii" typeface="Verdana"/>
      <a:font script="Tibt" typeface="Verdana"/>
      <a:font script="Thaa" typeface="Verdana"/>
      <a:font script="Deva" typeface="Verdana"/>
      <a:font script="Telu" typeface="Verdana"/>
      <a:font script="Taml" typeface="Verdana"/>
      <a:font script="Syrc" typeface="Verdana"/>
      <a:font script="Orya" typeface="Verdana"/>
      <a:font script="Mlym" typeface="Verdana"/>
      <a:font script="Laoo" typeface="Verdana"/>
      <a:font script="Sinh" typeface="Verdana"/>
      <a:font script="Mong" typeface="Verdana"/>
      <a:font script="Viet" typeface="Verdana"/>
      <a:font script="Uigh" typeface="Verdan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To xmlns="http://schemas.microsoft.com/sharepoint/v3" xsi:nil="true"/>
    <EmailHeaders xmlns="http://schemas.microsoft.com/sharepoint/v4" xsi:nil="true"/>
    <EmailSender xmlns="http://schemas.microsoft.com/sharepoint/v3" xsi:nil="true"/>
    <EmailFrom xmlns="http://schemas.microsoft.com/sharepoint/v3" xsi:nil="true"/>
    <EmailSubject xmlns="http://schemas.microsoft.com/sharepoint/v3" xsi:nil="true"/>
    <EmailCc xmlns="http://schemas.microsoft.com/sharepoint/v3" xsi:nil="true"/>
    <_dlc_DocId xmlns="ece5e4fa-18c3-44d0-99a5-ccc0cf1cf713">GS1GO-137-921</_dlc_DocId>
    <_dlc_DocIdUrl xmlns="ece5e4fa-18c3-44d0-99a5-ccc0cf1cf713">
      <Url>http://intranet.gs1.org/gsmp/_layouts/15/DocIdRedir.aspx?ID=GS1GO-137-921</Url>
      <Description>GS1GO-137-921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524E99758CA3428B62D7FB7889EF4A" ma:contentTypeVersion="6" ma:contentTypeDescription="Create a new document." ma:contentTypeScope="" ma:versionID="1e0db34bbd7eb9a3ae5213531343665a">
  <xsd:schema xmlns:xsd="http://www.w3.org/2001/XMLSchema" xmlns:xs="http://www.w3.org/2001/XMLSchema" xmlns:p="http://schemas.microsoft.com/office/2006/metadata/properties" xmlns:ns1="http://schemas.microsoft.com/sharepoint/v3" xmlns:ns2="ece5e4fa-18c3-44d0-99a5-ccc0cf1cf713" xmlns:ns3="http://schemas.microsoft.com/sharepoint/v4" targetNamespace="http://schemas.microsoft.com/office/2006/metadata/properties" ma:root="true" ma:fieldsID="ab744d768cba4a712b60d173b7bbef4e" ns1:_="" ns2:_="" ns3:_="">
    <xsd:import namespace="http://schemas.microsoft.com/sharepoint/v3"/>
    <xsd:import namespace="ece5e4fa-18c3-44d0-99a5-ccc0cf1cf713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3:EmailHead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11" nillable="true" ma:displayName="E-Mail Sender" ma:hidden="true" ma:internalName="EmailSender">
      <xsd:simpleType>
        <xsd:restriction base="dms:Note">
          <xsd:maxLength value="255"/>
        </xsd:restriction>
      </xsd:simpleType>
    </xsd:element>
    <xsd:element name="EmailTo" ma:index="12" nillable="true" ma:displayName="E-Mail To" ma:hidden="true" ma:internalName="EmailTo">
      <xsd:simpleType>
        <xsd:restriction base="dms:Note">
          <xsd:maxLength value="255"/>
        </xsd:restriction>
      </xsd:simpleType>
    </xsd:element>
    <xsd:element name="EmailCc" ma:index="13" nillable="true" ma:displayName="E-Mail Cc" ma:hidden="true" ma:internalName="EmailCc">
      <xsd:simpleType>
        <xsd:restriction base="dms:Note">
          <xsd:maxLength value="255"/>
        </xsd:restriction>
      </xsd:simpleType>
    </xsd:element>
    <xsd:element name="EmailFrom" ma:index="14" nillable="true" ma:displayName="E-Mail From" ma:hidden="true" ma:internalName="EmailFrom">
      <xsd:simpleType>
        <xsd:restriction base="dms:Text"/>
      </xsd:simpleType>
    </xsd:element>
    <xsd:element name="EmailSubject" ma:index="15" nillable="true" ma:displayName="E-Mail Subject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5e4fa-18c3-44d0-99a5-ccc0cf1cf7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16" nillable="true" ma:displayName="E-Mail Headers" ma:hidden="true" ma:internalName="EmailHeader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25285C-B329-45C1-ADF2-807AA0BAED1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sharepoint/v4"/>
    <ds:schemaRef ds:uri="http://purl.org/dc/terms/"/>
    <ds:schemaRef ds:uri="ece5e4fa-18c3-44d0-99a5-ccc0cf1cf713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883ACCB-19EA-44DE-A3F8-EFE2E927A2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F88BDB-09D0-466A-A3A5-37B7CFC1867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5A7537E-4A50-4EB0-AB1A-09F1FFEE26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ce5e4fa-18c3-44d0-99a5-ccc0cf1cf713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C051C9A-336F-45B9-AFC6-3F3296BF0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GS1 Basic.dotm</Template>
  <TotalTime>0</TotalTime>
  <Pages>2</Pages>
  <Words>286</Words>
  <Characters>1631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GS1</Company>
  <LinksUpToDate>false</LinksUpToDate>
  <CharactersWithSpaces>1914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GS1 Basic Template</dc:subject>
  <dc:creator>David Buckley</dc:creator>
  <cp:keywords/>
  <dc:description/>
  <cp:lastModifiedBy>Eileen Harpell</cp:lastModifiedBy>
  <cp:revision>2</cp:revision>
  <cp:lastPrinted>2019-01-16T21:14:00Z</cp:lastPrinted>
  <dcterms:created xsi:type="dcterms:W3CDTF">2019-01-21T15:35:00Z</dcterms:created>
  <dcterms:modified xsi:type="dcterms:W3CDTF">2019-01-21T15:35:00Z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0x010100B5524E99758CA3428B62D7FB7889EF4A</vt:lpwstr>
  </property>
  <property fmtid="{D5CDD505-2E9C-101B-9397-08002B2CF9AE}" pid="3" name="_dlc_DocIdItemGuid">
    <vt:lpwstr>cd93f6b2-69a5-48e4-bda3-7a98d427f19f</vt:lpwstr>
  </property>
</Properties>
</file>